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383D3" w14:textId="77777777" w:rsidR="00507580" w:rsidRPr="00A963D5" w:rsidRDefault="00507580" w:rsidP="00D84898">
      <w:pPr>
        <w:pStyle w:val="Ttulo2"/>
        <w:rPr>
          <w:lang w:val="ca-ES"/>
        </w:rPr>
      </w:pPr>
    </w:p>
    <w:p w14:paraId="2ED4DDAA" w14:textId="77777777" w:rsidR="00507580" w:rsidRPr="00A963D5" w:rsidRDefault="00507580">
      <w:pPr>
        <w:spacing w:line="276" w:lineRule="auto"/>
        <w:jc w:val="left"/>
        <w:rPr>
          <w:lang w:val="ca-ES"/>
        </w:rPr>
      </w:pPr>
    </w:p>
    <w:p w14:paraId="37489C73" w14:textId="77777777" w:rsidR="00507580" w:rsidRPr="00A963D5" w:rsidRDefault="00507580">
      <w:pPr>
        <w:spacing w:line="276" w:lineRule="auto"/>
        <w:jc w:val="left"/>
        <w:rPr>
          <w:lang w:val="ca-ES"/>
        </w:rPr>
      </w:pPr>
    </w:p>
    <w:p w14:paraId="77A6AB82" w14:textId="77777777" w:rsidR="00507580" w:rsidRPr="00A963D5" w:rsidRDefault="00507580">
      <w:pPr>
        <w:spacing w:line="276" w:lineRule="auto"/>
        <w:jc w:val="left"/>
        <w:rPr>
          <w:lang w:val="ca-ES"/>
        </w:rPr>
      </w:pPr>
    </w:p>
    <w:p w14:paraId="500EA239" w14:textId="77777777" w:rsidR="00507580" w:rsidRPr="00A963D5" w:rsidRDefault="00507580">
      <w:pPr>
        <w:spacing w:line="276" w:lineRule="auto"/>
        <w:jc w:val="left"/>
        <w:rPr>
          <w:lang w:val="ca-ES"/>
        </w:rPr>
      </w:pPr>
    </w:p>
    <w:p w14:paraId="5C723242" w14:textId="77777777" w:rsidR="00507580" w:rsidRPr="00A963D5" w:rsidRDefault="00507580">
      <w:pPr>
        <w:spacing w:line="276" w:lineRule="auto"/>
        <w:jc w:val="left"/>
        <w:rPr>
          <w:lang w:val="ca-ES"/>
        </w:rPr>
      </w:pPr>
    </w:p>
    <w:p w14:paraId="23FEE7BE" w14:textId="77777777" w:rsidR="002A1459" w:rsidRPr="00A963D5" w:rsidRDefault="002A1459">
      <w:pPr>
        <w:spacing w:line="276" w:lineRule="auto"/>
        <w:jc w:val="left"/>
        <w:rPr>
          <w:lang w:val="ca-ES"/>
        </w:rPr>
      </w:pPr>
    </w:p>
    <w:p w14:paraId="050D2EBB" w14:textId="77777777" w:rsidR="002A1459" w:rsidRPr="00A963D5" w:rsidRDefault="002A1459">
      <w:pPr>
        <w:spacing w:line="276" w:lineRule="auto"/>
        <w:jc w:val="left"/>
        <w:rPr>
          <w:lang w:val="ca-ES"/>
        </w:rPr>
      </w:pPr>
    </w:p>
    <w:p w14:paraId="65C67314" w14:textId="77777777" w:rsidR="004D4C0C" w:rsidRPr="00A963D5" w:rsidRDefault="004D4C0C">
      <w:pPr>
        <w:spacing w:line="276" w:lineRule="auto"/>
        <w:jc w:val="left"/>
        <w:rPr>
          <w:lang w:val="ca-ES"/>
        </w:rPr>
      </w:pPr>
    </w:p>
    <w:p w14:paraId="0939BA7C" w14:textId="77777777" w:rsidR="004D4C0C" w:rsidRPr="00A963D5" w:rsidRDefault="004D4C0C">
      <w:pPr>
        <w:spacing w:line="276" w:lineRule="auto"/>
        <w:jc w:val="left"/>
        <w:rPr>
          <w:lang w:val="ca-ES"/>
        </w:rPr>
      </w:pPr>
    </w:p>
    <w:p w14:paraId="06B3CFF6" w14:textId="77777777" w:rsidR="004D4C0C" w:rsidRPr="00A963D5" w:rsidRDefault="004D4C0C">
      <w:pPr>
        <w:spacing w:line="276" w:lineRule="auto"/>
        <w:jc w:val="left"/>
        <w:rPr>
          <w:lang w:val="ca-ES"/>
        </w:rPr>
      </w:pPr>
    </w:p>
    <w:p w14:paraId="3B3DCA96" w14:textId="77777777" w:rsidR="004D4C0C" w:rsidRPr="00A963D5" w:rsidRDefault="004D4C0C">
      <w:pPr>
        <w:spacing w:line="276" w:lineRule="auto"/>
        <w:jc w:val="left"/>
        <w:rPr>
          <w:lang w:val="ca-ES"/>
        </w:rPr>
      </w:pPr>
    </w:p>
    <w:p w14:paraId="4C91BB80" w14:textId="77777777" w:rsidR="002A1459" w:rsidRPr="00A963D5" w:rsidRDefault="002A1459">
      <w:pPr>
        <w:spacing w:line="276" w:lineRule="auto"/>
        <w:jc w:val="left"/>
        <w:rPr>
          <w:lang w:val="ca-ES"/>
        </w:rPr>
      </w:pPr>
    </w:p>
    <w:p w14:paraId="0DD303A1" w14:textId="77777777" w:rsidR="002E73DC" w:rsidRPr="00A963D5" w:rsidRDefault="002E73DC">
      <w:pPr>
        <w:spacing w:line="276" w:lineRule="auto"/>
        <w:jc w:val="left"/>
        <w:rPr>
          <w:lang w:val="ca-ES"/>
        </w:rPr>
      </w:pPr>
    </w:p>
    <w:p w14:paraId="733F0111" w14:textId="77777777" w:rsidR="002A1459" w:rsidRPr="00A963D5" w:rsidRDefault="002A1459">
      <w:pPr>
        <w:spacing w:line="276" w:lineRule="auto"/>
        <w:jc w:val="left"/>
        <w:rPr>
          <w:lang w:val="ca-ES"/>
        </w:rPr>
      </w:pPr>
    </w:p>
    <w:p w14:paraId="5318D140" w14:textId="1A2D8356" w:rsidR="000E36C6" w:rsidRPr="00A963D5" w:rsidRDefault="00524420">
      <w:pPr>
        <w:spacing w:line="276" w:lineRule="auto"/>
        <w:jc w:val="left"/>
        <w:rPr>
          <w:lang w:val="ca-ES"/>
        </w:rPr>
      </w:pPr>
      <w:r w:rsidRPr="00A963D5">
        <w:rPr>
          <w:noProof/>
          <w:lang w:eastAsia="es-ES"/>
        </w:rPr>
        <w:drawing>
          <wp:anchor distT="0" distB="0" distL="114300" distR="114300" simplePos="0" relativeHeight="251642368" behindDoc="0" locked="0" layoutInCell="1" allowOverlap="1" wp14:anchorId="3E9205A8" wp14:editId="2151664B">
            <wp:simplePos x="0" y="0"/>
            <wp:positionH relativeFrom="column">
              <wp:posOffset>-1607185</wp:posOffset>
            </wp:positionH>
            <wp:positionV relativeFrom="paragraph">
              <wp:posOffset>280670</wp:posOffset>
            </wp:positionV>
            <wp:extent cx="7112635" cy="1014730"/>
            <wp:effectExtent l="19050" t="0" r="0" b="0"/>
            <wp:wrapNone/>
            <wp:docPr id="9" name="8 Imagen" descr="flecha-b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cha-banda.jpg"/>
                    <pic:cNvPicPr/>
                  </pic:nvPicPr>
                  <pic:blipFill>
                    <a:blip r:embed="rId8">
                      <a:grayscl/>
                    </a:blip>
                    <a:stretch>
                      <a:fillRect/>
                    </a:stretch>
                  </pic:blipFill>
                  <pic:spPr>
                    <a:xfrm>
                      <a:off x="0" y="0"/>
                      <a:ext cx="7112635" cy="1014730"/>
                    </a:xfrm>
                    <a:prstGeom prst="rect">
                      <a:avLst/>
                    </a:prstGeom>
                    <a:solidFill>
                      <a:schemeClr val="bg1">
                        <a:lumMod val="85000"/>
                      </a:schemeClr>
                    </a:solidFill>
                  </pic:spPr>
                </pic:pic>
              </a:graphicData>
            </a:graphic>
          </wp:anchor>
        </w:drawing>
      </w:r>
      <w:r w:rsidR="006A7BFC">
        <w:rPr>
          <w:noProof/>
          <w:lang w:eastAsia="es-ES"/>
        </w:rPr>
        <mc:AlternateContent>
          <mc:Choice Requires="wps">
            <w:drawing>
              <wp:anchor distT="0" distB="0" distL="90170" distR="90170" simplePos="0" relativeHeight="251649536" behindDoc="0" locked="0" layoutInCell="1" allowOverlap="1" wp14:anchorId="473EEBEA" wp14:editId="4ACE0BC2">
                <wp:simplePos x="0" y="0"/>
                <wp:positionH relativeFrom="column">
                  <wp:posOffset>-185420</wp:posOffset>
                </wp:positionH>
                <wp:positionV relativeFrom="line">
                  <wp:posOffset>102870</wp:posOffset>
                </wp:positionV>
                <wp:extent cx="441960" cy="1423035"/>
                <wp:effectExtent l="0" t="0" r="0" b="5080"/>
                <wp:wrapSquare wrapText="lef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2303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A536E6F" w14:textId="77777777" w:rsidR="000034AD" w:rsidRPr="002C5066" w:rsidRDefault="000034AD" w:rsidP="007C71ED">
                            <w:pPr>
                              <w:pStyle w:val="Peuesquerre"/>
                              <w:rPr>
                                <w:rFonts w:ascii="Arista 2.0" w:hAnsi="Arista 2.0"/>
                                <w:color w:val="FFFFFF" w:themeColor="background1"/>
                                <w:sz w:val="144"/>
                                <w:szCs w:val="144"/>
                              </w:rPr>
                            </w:pPr>
                            <w:r w:rsidRPr="002C5066">
                              <w:rPr>
                                <w:rFonts w:ascii="Arista 2.0" w:hAnsi="Arista 2.0"/>
                                <w:color w:val="FFFFFF" w:themeColor="background1"/>
                                <w:sz w:val="144"/>
                                <w:szCs w:val="144"/>
                              </w:rPr>
                              <w:t>1</w:t>
                            </w:r>
                          </w:p>
                          <w:p w14:paraId="3DC04A87" w14:textId="77777777" w:rsidR="000034AD" w:rsidRDefault="000034AD"/>
                        </w:txbxContent>
                      </wps:txbx>
                      <wps:bodyPr rot="0" vert="horz" wrap="none" lIns="91440" tIns="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473EEBEA" id="_x0000_t202" coordsize="21600,21600" o:spt="202" path="m,l,21600r21600,l21600,xe">
                <v:stroke joinstyle="miter"/>
                <v:path gradientshapeok="t" o:connecttype="rect"/>
              </v:shapetype>
              <v:shape id="Text Box 16" o:spid="_x0000_s1026" type="#_x0000_t202" style="position:absolute;margin-left:-14.6pt;margin-top:8.1pt;width:34.8pt;height:112.05pt;z-index:251649536;visibility:visible;mso-wrap-style:none;mso-width-percent:0;mso-height-percent:0;mso-wrap-distance-left:7.1pt;mso-wrap-distance-top:0;mso-wrap-distance-right:7.1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" filled="f" stroked="f">
                <v:textbox style="mso-fit-shape-to-text:t" inset=",0">
                  <w:txbxContent>
                    <w:p w14:paraId="0A536E6F" w14:textId="77777777" w:rsidR="000034AD" w:rsidRPr="002C5066" w:rsidRDefault="000034AD" w:rsidP="007C71ED">
                      <w:pPr>
                        <w:pStyle w:val="Peuesquerre"/>
                        <w:rPr>
                          <w:rFonts w:ascii="Arista 2.0" w:hAnsi="Arista 2.0"/>
                          <w:color w:val="FFFFFF" w:themeColor="background1"/>
                          <w:sz w:val="144"/>
                          <w:szCs w:val="144"/>
                        </w:rPr>
                      </w:pPr>
                      <w:r w:rsidRPr="002C5066">
                        <w:rPr>
                          <w:rFonts w:ascii="Arista 2.0" w:hAnsi="Arista 2.0"/>
                          <w:color w:val="FFFFFF" w:themeColor="background1"/>
                          <w:sz w:val="144"/>
                          <w:szCs w:val="144"/>
                        </w:rPr>
                        <w:t>1</w:t>
                      </w:r>
                    </w:p>
                    <w:p w14:paraId="3DC04A87" w14:textId="77777777" w:rsidR="000034AD" w:rsidRDefault="000034AD"/>
                  </w:txbxContent>
                </v:textbox>
                <w10:wrap type="square" side="left" anchory="line"/>
              </v:shape>
            </w:pict>
          </mc:Fallback>
        </mc:AlternateContent>
      </w:r>
    </w:p>
    <w:p w14:paraId="7A2069A0" w14:textId="77777777" w:rsidR="002A1459" w:rsidRPr="00A963D5" w:rsidRDefault="002A1459">
      <w:pPr>
        <w:spacing w:line="276" w:lineRule="auto"/>
        <w:jc w:val="left"/>
        <w:rPr>
          <w:lang w:val="ca-ES"/>
        </w:rPr>
      </w:pPr>
    </w:p>
    <w:p w14:paraId="4881161C" w14:textId="77777777" w:rsidR="00507580" w:rsidRPr="00A963D5" w:rsidRDefault="00507580">
      <w:pPr>
        <w:spacing w:line="276" w:lineRule="auto"/>
        <w:jc w:val="left"/>
        <w:rPr>
          <w:lang w:val="ca-ES"/>
        </w:rPr>
      </w:pPr>
    </w:p>
    <w:p w14:paraId="1B3A1B19" w14:textId="77777777" w:rsidR="002A1459" w:rsidRPr="00A963D5" w:rsidRDefault="00507580" w:rsidP="002E73DC">
      <w:pPr>
        <w:spacing w:line="276" w:lineRule="auto"/>
        <w:jc w:val="left"/>
        <w:rPr>
          <w:lang w:val="ca-ES"/>
        </w:rPr>
      </w:pPr>
      <w:r w:rsidRPr="00A963D5">
        <w:rPr>
          <w:lang w:val="ca-ES"/>
        </w:rPr>
        <w:br w:type="page"/>
      </w:r>
    </w:p>
    <w:p w14:paraId="1F2E4947" w14:textId="77777777" w:rsidR="002A1459" w:rsidRPr="00A963D5" w:rsidRDefault="002A1459" w:rsidP="001643E6">
      <w:pPr>
        <w:spacing w:after="0" w:line="276" w:lineRule="auto"/>
        <w:jc w:val="left"/>
        <w:rPr>
          <w:lang w:val="ca-ES"/>
        </w:rPr>
      </w:pPr>
    </w:p>
    <w:p w14:paraId="4DBDEF4D" w14:textId="77777777" w:rsidR="002A1459" w:rsidRPr="00A963D5" w:rsidRDefault="002A1459" w:rsidP="001643E6">
      <w:pPr>
        <w:spacing w:after="0" w:line="276" w:lineRule="auto"/>
        <w:jc w:val="left"/>
        <w:rPr>
          <w:lang w:val="ca-ES"/>
        </w:rPr>
      </w:pPr>
    </w:p>
    <w:p w14:paraId="0A9233E5" w14:textId="77777777" w:rsidR="001643E6" w:rsidRPr="00A963D5" w:rsidRDefault="001643E6" w:rsidP="001643E6">
      <w:pPr>
        <w:spacing w:after="0" w:line="276" w:lineRule="auto"/>
        <w:jc w:val="left"/>
        <w:rPr>
          <w:lang w:val="ca-ES"/>
        </w:rPr>
      </w:pPr>
    </w:p>
    <w:p w14:paraId="25DD8048" w14:textId="77777777" w:rsidR="002A1459" w:rsidRPr="00A963D5" w:rsidRDefault="002A1459" w:rsidP="001643E6">
      <w:pPr>
        <w:spacing w:after="0" w:line="276" w:lineRule="auto"/>
        <w:jc w:val="left"/>
        <w:rPr>
          <w:lang w:val="ca-ES"/>
        </w:rPr>
      </w:pPr>
    </w:p>
    <w:p w14:paraId="3D8F0473" w14:textId="77777777" w:rsidR="001643E6" w:rsidRPr="00A963D5" w:rsidRDefault="001643E6" w:rsidP="001643E6">
      <w:pPr>
        <w:spacing w:after="0" w:line="276" w:lineRule="auto"/>
        <w:jc w:val="left"/>
        <w:rPr>
          <w:lang w:val="ca-ES"/>
        </w:rPr>
      </w:pPr>
    </w:p>
    <w:p w14:paraId="32AA95C2" w14:textId="77777777" w:rsidR="001643E6" w:rsidRPr="00A963D5" w:rsidRDefault="001643E6" w:rsidP="001643E6">
      <w:pPr>
        <w:spacing w:after="0" w:line="276" w:lineRule="auto"/>
        <w:jc w:val="left"/>
        <w:rPr>
          <w:lang w:val="ca-ES"/>
        </w:rPr>
      </w:pPr>
    </w:p>
    <w:p w14:paraId="553FEF1E" w14:textId="77777777" w:rsidR="00337B96" w:rsidRPr="00A963D5" w:rsidRDefault="000A5FB9" w:rsidP="00404004">
      <w:pPr>
        <w:pStyle w:val="Titolcapitol"/>
        <w:rPr>
          <w:lang w:val="ca-ES"/>
        </w:rPr>
      </w:pPr>
      <w:bookmarkStart w:id="0" w:name="_Toc108169825"/>
      <w:bookmarkStart w:id="1" w:name="_Toc108170159"/>
      <w:r w:rsidRPr="00A963D5">
        <w:rPr>
          <w:lang w:val="ca-ES"/>
        </w:rPr>
        <w:t>Us de la plantilla GRAU</w:t>
      </w:r>
      <w:bookmarkEnd w:id="0"/>
      <w:bookmarkEnd w:id="1"/>
    </w:p>
    <w:p w14:paraId="10C54238" w14:textId="77777777" w:rsidR="00145988" w:rsidRPr="00A963D5" w:rsidRDefault="00145988" w:rsidP="00404004">
      <w:pPr>
        <w:rPr>
          <w:lang w:val="ca-ES"/>
        </w:rPr>
      </w:pPr>
      <w:bookmarkStart w:id="2" w:name="_Toc108169826"/>
      <w:bookmarkStart w:id="3" w:name="_Toc108170160"/>
      <w:bookmarkEnd w:id="2"/>
      <w:bookmarkEnd w:id="3"/>
    </w:p>
    <w:p w14:paraId="7A8A1C88" w14:textId="4271890A" w:rsidR="00145988" w:rsidRDefault="00145988" w:rsidP="00404004">
      <w:pPr>
        <w:rPr>
          <w:lang w:val="ca-ES"/>
        </w:rPr>
      </w:pPr>
      <w:bookmarkStart w:id="4" w:name="_Toc108169827"/>
      <w:bookmarkStart w:id="5" w:name="_Toc108170161"/>
      <w:bookmarkEnd w:id="4"/>
      <w:bookmarkEnd w:id="5"/>
    </w:p>
    <w:p w14:paraId="18A32C30" w14:textId="1166361A" w:rsidR="00404004" w:rsidRDefault="00404004" w:rsidP="00404004">
      <w:pPr>
        <w:rPr>
          <w:lang w:val="ca-ES"/>
        </w:rPr>
      </w:pPr>
    </w:p>
    <w:p w14:paraId="19364D1A" w14:textId="77777777" w:rsidR="00D54E54" w:rsidRPr="00A963D5" w:rsidRDefault="00D54E54" w:rsidP="00404004">
      <w:pPr>
        <w:rPr>
          <w:lang w:val="ca-ES"/>
        </w:rPr>
      </w:pPr>
    </w:p>
    <w:p w14:paraId="1F758478" w14:textId="77777777" w:rsidR="00145988" w:rsidRPr="00A963D5" w:rsidRDefault="000A5FB9" w:rsidP="00145988">
      <w:pPr>
        <w:rPr>
          <w:i/>
          <w:lang w:val="ca-ES"/>
        </w:rPr>
      </w:pPr>
      <w:r w:rsidRPr="00A963D5">
        <w:rPr>
          <w:lang w:val="ca-ES"/>
        </w:rPr>
        <w:t xml:space="preserve">Amb la finalitat de facilitar la realització dels llibres de la col·lecció GRAU i POSTGRAU posem al vostre abast la plantilla per utilitzar amb el </w:t>
      </w:r>
      <w:r w:rsidR="00DD071E" w:rsidRPr="00A963D5">
        <w:rPr>
          <w:i/>
          <w:lang w:val="ca-ES"/>
        </w:rPr>
        <w:t xml:space="preserve">software </w:t>
      </w:r>
      <w:r w:rsidRPr="00A963D5">
        <w:rPr>
          <w:i/>
          <w:lang w:val="ca-ES"/>
        </w:rPr>
        <w:t>Microsoft Word.</w:t>
      </w:r>
    </w:p>
    <w:p w14:paraId="7A67BB31" w14:textId="77777777" w:rsidR="000A5FB9" w:rsidRPr="00A963D5" w:rsidRDefault="000A5FB9" w:rsidP="00145988">
      <w:pPr>
        <w:rPr>
          <w:lang w:val="ca-ES"/>
        </w:rPr>
      </w:pPr>
      <w:r w:rsidRPr="00A963D5">
        <w:rPr>
          <w:lang w:val="ca-ES"/>
        </w:rPr>
        <w:t xml:space="preserve">Des de Iniciativa Digital Politècnica sempre es farà una </w:t>
      </w:r>
      <w:r w:rsidR="00E44066" w:rsidRPr="00A963D5">
        <w:rPr>
          <w:lang w:val="ca-ES"/>
        </w:rPr>
        <w:t>revisió</w:t>
      </w:r>
      <w:r w:rsidRPr="00A963D5">
        <w:rPr>
          <w:lang w:val="ca-ES"/>
        </w:rPr>
        <w:t xml:space="preserve"> per</w:t>
      </w:r>
      <w:r w:rsidR="00DD071E" w:rsidRPr="00A963D5">
        <w:rPr>
          <w:lang w:val="ca-ES"/>
        </w:rPr>
        <w:t xml:space="preserve">, si cal, </w:t>
      </w:r>
      <w:r w:rsidRPr="00A963D5">
        <w:rPr>
          <w:lang w:val="ca-ES"/>
        </w:rPr>
        <w:t xml:space="preserve">polir els detalls més </w:t>
      </w:r>
      <w:r w:rsidR="00E44066" w:rsidRPr="00A963D5">
        <w:rPr>
          <w:lang w:val="ca-ES"/>
        </w:rPr>
        <w:t>difícils</w:t>
      </w:r>
      <w:r w:rsidRPr="00A963D5">
        <w:rPr>
          <w:lang w:val="ca-ES"/>
        </w:rPr>
        <w:t xml:space="preserve"> de tancar.</w:t>
      </w:r>
    </w:p>
    <w:p w14:paraId="78855191" w14:textId="77777777" w:rsidR="000A5FB9" w:rsidRPr="00A963D5" w:rsidRDefault="000A5FB9" w:rsidP="00145988">
      <w:pPr>
        <w:rPr>
          <w:lang w:val="ca-ES"/>
        </w:rPr>
      </w:pPr>
      <w:r w:rsidRPr="00A963D5">
        <w:rPr>
          <w:lang w:val="ca-ES"/>
        </w:rPr>
        <w:t>Simplement, aquesta plantilla conté els estils de text, formules, taules, mides de pàgines, capçaleres ja definits per estalviar temps en el procés de creació dels llibres d’aquestes col·leccions.</w:t>
      </w:r>
    </w:p>
    <w:p w14:paraId="2D9710CD" w14:textId="77777777" w:rsidR="00803680" w:rsidRPr="00A963D5" w:rsidRDefault="00803680" w:rsidP="00D54E54">
      <w:pPr>
        <w:spacing w:after="0"/>
        <w:rPr>
          <w:lang w:val="ca-ES"/>
        </w:rPr>
      </w:pPr>
    </w:p>
    <w:p w14:paraId="176C5C52" w14:textId="77777777" w:rsidR="00803680" w:rsidRPr="00A963D5" w:rsidRDefault="00DD071E" w:rsidP="00916482">
      <w:pPr>
        <w:pStyle w:val="titolApartat"/>
        <w:rPr>
          <w:lang w:val="ca-ES"/>
        </w:rPr>
      </w:pPr>
      <w:bookmarkStart w:id="6" w:name="_Toc108169828"/>
      <w:bookmarkStart w:id="7" w:name="_Toc108170162"/>
      <w:r w:rsidRPr="00A963D5">
        <w:rPr>
          <w:lang w:val="ca-ES"/>
        </w:rPr>
        <w:t>Com utilitzar la plantilla</w:t>
      </w:r>
      <w:bookmarkEnd w:id="6"/>
      <w:bookmarkEnd w:id="7"/>
    </w:p>
    <w:p w14:paraId="331E7315" w14:textId="77777777" w:rsidR="00CD21B3" w:rsidRPr="00A963D5" w:rsidRDefault="00CD21B3" w:rsidP="00CD21B3">
      <w:pPr>
        <w:rPr>
          <w:lang w:val="ca-ES"/>
        </w:rPr>
      </w:pPr>
      <w:r w:rsidRPr="00A963D5">
        <w:rPr>
          <w:lang w:val="ca-ES"/>
        </w:rPr>
        <w:t xml:space="preserve">El sistema més </w:t>
      </w:r>
      <w:r w:rsidR="00E44066" w:rsidRPr="00A963D5">
        <w:rPr>
          <w:lang w:val="ca-ES"/>
        </w:rPr>
        <w:t>senzill</w:t>
      </w:r>
      <w:r w:rsidRPr="00A963D5">
        <w:rPr>
          <w:lang w:val="ca-ES"/>
        </w:rPr>
        <w:t xml:space="preserve"> d’utilitzar aquesta plantilla és obrir l’arxiu </w:t>
      </w:r>
      <w:r w:rsidR="00705A83" w:rsidRPr="00A963D5">
        <w:rPr>
          <w:i/>
          <w:lang w:val="ca-ES"/>
        </w:rPr>
        <w:t>UPC</w:t>
      </w:r>
      <w:r w:rsidRPr="00A963D5">
        <w:rPr>
          <w:i/>
          <w:lang w:val="ca-ES"/>
        </w:rPr>
        <w:t xml:space="preserve">GRAU.dotx </w:t>
      </w:r>
      <w:r w:rsidRPr="00A963D5">
        <w:rPr>
          <w:lang w:val="ca-ES"/>
        </w:rPr>
        <w:t xml:space="preserve">i començar a escriure en aquest document o importar el contingut d’altre document que </w:t>
      </w:r>
      <w:r w:rsidR="00E44066" w:rsidRPr="00A963D5">
        <w:rPr>
          <w:lang w:val="ca-ES"/>
        </w:rPr>
        <w:t>vulguem</w:t>
      </w:r>
      <w:r w:rsidRPr="00A963D5">
        <w:rPr>
          <w:lang w:val="ca-ES"/>
        </w:rPr>
        <w:t xml:space="preserve"> formatejar amb aquest format.</w:t>
      </w:r>
    </w:p>
    <w:p w14:paraId="3231B66F" w14:textId="77777777" w:rsidR="00CD21B3" w:rsidRPr="00A963D5" w:rsidRDefault="00CD21B3" w:rsidP="00CD21B3">
      <w:pPr>
        <w:rPr>
          <w:lang w:val="ca-ES"/>
        </w:rPr>
      </w:pPr>
      <w:r w:rsidRPr="00A963D5">
        <w:rPr>
          <w:lang w:val="ca-ES"/>
        </w:rPr>
        <w:t xml:space="preserve">Després </w:t>
      </w:r>
      <w:r w:rsidR="00E44066" w:rsidRPr="00A963D5">
        <w:rPr>
          <w:lang w:val="ca-ES"/>
        </w:rPr>
        <w:t>assegurar-nos</w:t>
      </w:r>
      <w:r w:rsidRPr="00A963D5">
        <w:rPr>
          <w:lang w:val="ca-ES"/>
        </w:rPr>
        <w:t xml:space="preserve"> que guardem l’arxiu amb una altre nom i amb extensió </w:t>
      </w:r>
      <w:r w:rsidRPr="00A963D5">
        <w:rPr>
          <w:i/>
          <w:lang w:val="ca-ES"/>
        </w:rPr>
        <w:t xml:space="preserve">.docx. </w:t>
      </w:r>
      <w:r w:rsidRPr="00A963D5">
        <w:rPr>
          <w:lang w:val="ca-ES"/>
        </w:rPr>
        <w:t>D’aquesta forma ens assegurem que utilitzem les mides i el disseny de pàgina correctes a banda de tenir inserits tots els estils predefinits.</w:t>
      </w:r>
    </w:p>
    <w:p w14:paraId="383096F1" w14:textId="3D42BA70" w:rsidR="001C34B4" w:rsidRPr="00A963D5" w:rsidRDefault="001C34B4" w:rsidP="00CD21B3">
      <w:pPr>
        <w:rPr>
          <w:lang w:val="ca-ES"/>
        </w:rPr>
      </w:pPr>
      <w:r w:rsidRPr="00A963D5">
        <w:rPr>
          <w:lang w:val="ca-ES"/>
        </w:rPr>
        <w:t xml:space="preserve">Per poder treballar amb els estils que conformen la plantilla </w:t>
      </w:r>
      <w:r w:rsidR="00A963D5" w:rsidRPr="00A963D5">
        <w:rPr>
          <w:lang w:val="ca-ES"/>
        </w:rPr>
        <w:t>necessitarem</w:t>
      </w:r>
      <w:r w:rsidRPr="00A963D5">
        <w:rPr>
          <w:lang w:val="ca-ES"/>
        </w:rPr>
        <w:t xml:space="preserve"> tenir </w:t>
      </w:r>
      <w:r w:rsidR="00A963D5" w:rsidRPr="00A963D5">
        <w:rPr>
          <w:lang w:val="ca-ES"/>
        </w:rPr>
        <w:t>instal·lats</w:t>
      </w:r>
      <w:r w:rsidRPr="00A963D5">
        <w:rPr>
          <w:lang w:val="ca-ES"/>
        </w:rPr>
        <w:t xml:space="preserve"> al nostre sistema els tipus de lletra: </w:t>
      </w:r>
      <w:r w:rsidRPr="009E012E">
        <w:rPr>
          <w:rFonts w:ascii="Arista 2.0" w:hAnsi="Arista 2.0"/>
          <w:lang w:val="ca-ES"/>
        </w:rPr>
        <w:t>Arista 2.0</w:t>
      </w:r>
      <w:r w:rsidRPr="00A963D5">
        <w:rPr>
          <w:lang w:val="ca-ES"/>
        </w:rPr>
        <w:t xml:space="preserve">, Univers i </w:t>
      </w:r>
      <w:r w:rsidRPr="009E012E">
        <w:rPr>
          <w:rFonts w:ascii="Times New Roman" w:hAnsi="Times New Roman" w:cs="Times New Roman"/>
          <w:lang w:val="ca-ES"/>
        </w:rPr>
        <w:t>Times</w:t>
      </w:r>
      <w:r w:rsidR="009E012E" w:rsidRPr="009E012E">
        <w:rPr>
          <w:rFonts w:ascii="Times New Roman" w:hAnsi="Times New Roman" w:cs="Times New Roman"/>
          <w:lang w:val="ca-ES"/>
        </w:rPr>
        <w:t xml:space="preserve"> New Roman</w:t>
      </w:r>
    </w:p>
    <w:p w14:paraId="3B1B747E" w14:textId="77777777" w:rsidR="00444E42" w:rsidRPr="00A963D5" w:rsidRDefault="00444E42" w:rsidP="00D54E54">
      <w:pPr>
        <w:spacing w:after="0"/>
        <w:rPr>
          <w:lang w:val="ca-ES"/>
        </w:rPr>
      </w:pPr>
    </w:p>
    <w:p w14:paraId="2750D08E" w14:textId="77777777" w:rsidR="00AC4E1C" w:rsidRPr="00A963D5" w:rsidRDefault="00630B84" w:rsidP="00630B84">
      <w:pPr>
        <w:pStyle w:val="titolApartat"/>
        <w:rPr>
          <w:lang w:val="ca-ES"/>
        </w:rPr>
      </w:pPr>
      <w:bookmarkStart w:id="8" w:name="_Toc108169829"/>
      <w:bookmarkStart w:id="9" w:name="_Toc108170163"/>
      <w:r w:rsidRPr="00A963D5">
        <w:rPr>
          <w:lang w:val="ca-ES"/>
        </w:rPr>
        <w:t>Estructura i numeració pàgines</w:t>
      </w:r>
      <w:bookmarkEnd w:id="8"/>
      <w:bookmarkEnd w:id="9"/>
    </w:p>
    <w:p w14:paraId="625D95B3" w14:textId="664A78C0" w:rsidR="00630B84" w:rsidRDefault="00630B84" w:rsidP="00CD21B3">
      <w:pPr>
        <w:rPr>
          <w:lang w:val="ca-ES"/>
        </w:rPr>
      </w:pPr>
      <w:r w:rsidRPr="00A963D5">
        <w:rPr>
          <w:lang w:val="ca-ES"/>
        </w:rPr>
        <w:t>L’ordre d’aparició dels diferents apartats del llibre seria:</w:t>
      </w:r>
    </w:p>
    <w:p w14:paraId="520739B0" w14:textId="77777777" w:rsidR="00404004" w:rsidRDefault="00404004" w:rsidP="00D54E54">
      <w:pPr>
        <w:spacing w:after="0"/>
        <w:rPr>
          <w:lang w:val="ca-ES"/>
        </w:rPr>
      </w:pPr>
    </w:p>
    <w:p w14:paraId="462C2A4E" w14:textId="4DF04D02" w:rsidR="009E012E" w:rsidRPr="00A963D5" w:rsidRDefault="009E012E" w:rsidP="009E012E">
      <w:pPr>
        <w:pStyle w:val="Enumeracio"/>
        <w:rPr>
          <w:lang w:val="ca-ES"/>
        </w:rPr>
      </w:pPr>
      <w:r>
        <w:rPr>
          <w:lang w:val="ca-ES"/>
        </w:rPr>
        <w:lastRenderedPageBreak/>
        <w:t>Agraïments (si n’hi ha)</w:t>
      </w:r>
    </w:p>
    <w:p w14:paraId="3B44E41F" w14:textId="30E097BA" w:rsidR="00630B84" w:rsidRPr="00A963D5" w:rsidRDefault="00630B84" w:rsidP="00B8288A">
      <w:pPr>
        <w:pStyle w:val="Enumeracio"/>
      </w:pPr>
      <w:r w:rsidRPr="00A963D5">
        <w:t>Índex</w:t>
      </w:r>
    </w:p>
    <w:p w14:paraId="5CF048E9" w14:textId="33297AA3" w:rsidR="00630B84" w:rsidRPr="00A963D5" w:rsidRDefault="00630B84" w:rsidP="00B8288A">
      <w:pPr>
        <w:pStyle w:val="Enumeracio"/>
      </w:pPr>
      <w:r w:rsidRPr="00A963D5">
        <w:t>Presentació i Pròleg (si n’hi ha)</w:t>
      </w:r>
    </w:p>
    <w:p w14:paraId="0929EFB6" w14:textId="59527E4E" w:rsidR="00630B84" w:rsidRPr="00A963D5" w:rsidRDefault="00630B84" w:rsidP="00B8288A">
      <w:pPr>
        <w:pStyle w:val="Enumeracio"/>
      </w:pPr>
      <w:r w:rsidRPr="00A963D5">
        <w:t>Capítols ordenats de l’1 endavant</w:t>
      </w:r>
    </w:p>
    <w:p w14:paraId="28DDBD29" w14:textId="4CC44DED" w:rsidR="00630B84" w:rsidRPr="00A963D5" w:rsidRDefault="00A963D5" w:rsidP="00B8288A">
      <w:pPr>
        <w:pStyle w:val="Enumeracio"/>
      </w:pPr>
      <w:r w:rsidRPr="00A963D5">
        <w:t>Bibliografia</w:t>
      </w:r>
    </w:p>
    <w:p w14:paraId="5DAE8F88" w14:textId="77777777" w:rsidR="00115015" w:rsidRPr="00A963D5" w:rsidRDefault="00115015" w:rsidP="00115015">
      <w:pPr>
        <w:rPr>
          <w:lang w:val="ca-ES"/>
        </w:rPr>
      </w:pPr>
    </w:p>
    <w:p w14:paraId="0CC532BF" w14:textId="77777777" w:rsidR="00630B84" w:rsidRPr="00A963D5" w:rsidRDefault="00630B84" w:rsidP="00CD21B3">
      <w:pPr>
        <w:rPr>
          <w:lang w:val="ca-ES"/>
        </w:rPr>
      </w:pPr>
      <w:r w:rsidRPr="00A963D5">
        <w:rPr>
          <w:lang w:val="ca-ES"/>
        </w:rPr>
        <w:t>I si hi hagués altre tipus d’apartat al lloc on sigui coherent la seva aparició.</w:t>
      </w:r>
    </w:p>
    <w:p w14:paraId="043870CE" w14:textId="0DB9691C" w:rsidR="00630B84" w:rsidRPr="00A963D5" w:rsidRDefault="00630B84" w:rsidP="00CD21B3">
      <w:pPr>
        <w:rPr>
          <w:lang w:val="ca-ES"/>
        </w:rPr>
      </w:pPr>
      <w:r w:rsidRPr="00A963D5">
        <w:rPr>
          <w:lang w:val="ca-ES"/>
        </w:rPr>
        <w:t>La numeració de la primera pàgina creada pel m</w:t>
      </w:r>
      <w:r w:rsidR="009E012E">
        <w:rPr>
          <w:lang w:val="ca-ES"/>
        </w:rPr>
        <w:t>aque</w:t>
      </w:r>
      <w:r w:rsidRPr="00A963D5">
        <w:rPr>
          <w:lang w:val="ca-ES"/>
        </w:rPr>
        <w:t>tador haurà de ser “pàg</w:t>
      </w:r>
      <w:r w:rsidR="00051DC2" w:rsidRPr="00A963D5">
        <w:rPr>
          <w:lang w:val="ca-ES"/>
        </w:rPr>
        <w:t>.</w:t>
      </w:r>
      <w:r w:rsidRPr="00A963D5">
        <w:rPr>
          <w:lang w:val="ca-ES"/>
        </w:rPr>
        <w:t xml:space="preserve"> 5”, deixant les 4 primeres pàgines per</w:t>
      </w:r>
      <w:r w:rsidR="009E012E">
        <w:rPr>
          <w:lang w:val="ca-ES"/>
        </w:rPr>
        <w:t xml:space="preserve"> a portadetes i pàgina de crèdits</w:t>
      </w:r>
      <w:r w:rsidRPr="00A963D5">
        <w:rPr>
          <w:lang w:val="ca-ES"/>
        </w:rPr>
        <w:t>.</w:t>
      </w:r>
    </w:p>
    <w:p w14:paraId="044C30C8" w14:textId="5BC25416" w:rsidR="00051DC2" w:rsidRPr="00A963D5" w:rsidRDefault="00051DC2" w:rsidP="00CD21B3">
      <w:pPr>
        <w:rPr>
          <w:lang w:val="ca-ES"/>
        </w:rPr>
      </w:pPr>
      <w:r w:rsidRPr="00A963D5">
        <w:rPr>
          <w:lang w:val="ca-ES"/>
        </w:rPr>
        <w:t xml:space="preserve">Tots els capítols </w:t>
      </w:r>
      <w:r w:rsidR="009E012E">
        <w:rPr>
          <w:lang w:val="ca-ES"/>
        </w:rPr>
        <w:t>i diferents apartats de l’inici</w:t>
      </w:r>
      <w:r w:rsidRPr="00A963D5">
        <w:rPr>
          <w:lang w:val="ca-ES"/>
        </w:rPr>
        <w:t xml:space="preserve">, (Índex, pròleg...) començaran a pàgina imparell, deixant una pàg. blanca si cal, perquè el següent apartat </w:t>
      </w:r>
      <w:r w:rsidR="00A963D5" w:rsidRPr="00A963D5">
        <w:rPr>
          <w:lang w:val="ca-ES"/>
        </w:rPr>
        <w:t>compleixi</w:t>
      </w:r>
      <w:r w:rsidRPr="00A963D5">
        <w:rPr>
          <w:lang w:val="ca-ES"/>
        </w:rPr>
        <w:t xml:space="preserve"> això mateix.</w:t>
      </w:r>
    </w:p>
    <w:p w14:paraId="79F826FE" w14:textId="2E477875" w:rsidR="00051DC2" w:rsidRPr="00A963D5" w:rsidRDefault="009E012E" w:rsidP="00CD21B3">
      <w:pPr>
        <w:rPr>
          <w:lang w:val="ca-ES"/>
        </w:rPr>
      </w:pPr>
      <w:r>
        <w:rPr>
          <w:lang w:val="ca-ES"/>
        </w:rPr>
        <w:t>A</w:t>
      </w:r>
      <w:r w:rsidR="00051DC2" w:rsidRPr="00A963D5">
        <w:rPr>
          <w:lang w:val="ca-ES"/>
        </w:rPr>
        <w:t xml:space="preserve"> la pàg. parell enfrontada</w:t>
      </w:r>
      <w:r>
        <w:rPr>
          <w:lang w:val="ca-ES"/>
        </w:rPr>
        <w:t xml:space="preserve"> a la primera pàgina de capítol</w:t>
      </w:r>
      <w:r w:rsidR="00051DC2" w:rsidRPr="00A963D5">
        <w:rPr>
          <w:lang w:val="ca-ES"/>
        </w:rPr>
        <w:t>, portaran una barra grisa amb el numero de capítol i una fletxa,</w:t>
      </w:r>
    </w:p>
    <w:p w14:paraId="3FFCE346" w14:textId="77777777" w:rsidR="00051DC2" w:rsidRPr="00A963D5" w:rsidRDefault="00051DC2" w:rsidP="00CD21B3">
      <w:pPr>
        <w:rPr>
          <w:lang w:val="ca-ES"/>
        </w:rPr>
      </w:pPr>
      <w:r w:rsidRPr="00A963D5">
        <w:rPr>
          <w:lang w:val="ca-ES"/>
        </w:rPr>
        <w:t>Aquests elements ja figuren en la plantilla donada</w:t>
      </w:r>
    </w:p>
    <w:p w14:paraId="63A7B7CA" w14:textId="77777777" w:rsidR="00051DC2" w:rsidRPr="00A963D5" w:rsidRDefault="00051DC2" w:rsidP="00CD21B3">
      <w:pPr>
        <w:rPr>
          <w:lang w:val="ca-ES"/>
        </w:rPr>
      </w:pPr>
      <w:r w:rsidRPr="00A963D5">
        <w:rPr>
          <w:lang w:val="ca-ES"/>
        </w:rPr>
        <w:t>També s’ha de tenir en compte que a les capçaleres ha de figurar: a pàg. imparell el títol del apartat ja sigui índex, presentació, capítol</w:t>
      </w:r>
      <w:r w:rsidR="00553EA0" w:rsidRPr="00A963D5">
        <w:rPr>
          <w:lang w:val="ca-ES"/>
        </w:rPr>
        <w:t>, bibliografia... i a la pàg. parell ha de figurar al llarg de tot el llibre, el títol del llibre. A les pàgines blanques no hi d’anar cap capçalera.</w:t>
      </w:r>
    </w:p>
    <w:p w14:paraId="3442A589" w14:textId="77777777" w:rsidR="00115015" w:rsidRPr="00A963D5" w:rsidRDefault="00115015" w:rsidP="00D54E54">
      <w:pPr>
        <w:spacing w:after="0"/>
        <w:rPr>
          <w:lang w:val="ca-ES"/>
        </w:rPr>
      </w:pPr>
    </w:p>
    <w:p w14:paraId="7BD55AD9" w14:textId="77777777" w:rsidR="00AC4E1C" w:rsidRPr="00A963D5" w:rsidRDefault="00AC4E1C" w:rsidP="00AC4E1C">
      <w:pPr>
        <w:pStyle w:val="titolApartat"/>
        <w:rPr>
          <w:lang w:val="ca-ES"/>
        </w:rPr>
      </w:pPr>
      <w:bookmarkStart w:id="10" w:name="_Toc108169830"/>
      <w:bookmarkStart w:id="11" w:name="_Toc108170164"/>
      <w:r w:rsidRPr="00A963D5">
        <w:rPr>
          <w:lang w:val="ca-ES"/>
        </w:rPr>
        <w:t>Característiques de la plantilla GRAU</w:t>
      </w:r>
      <w:bookmarkEnd w:id="10"/>
      <w:bookmarkEnd w:id="11"/>
    </w:p>
    <w:p w14:paraId="430B2E1E" w14:textId="77777777" w:rsidR="00AC4E1C" w:rsidRPr="000C613E" w:rsidRDefault="00AC4E1C" w:rsidP="000C613E">
      <w:pPr>
        <w:pStyle w:val="Titolsubapartat0"/>
      </w:pPr>
      <w:bookmarkStart w:id="12" w:name="_Toc108169831"/>
      <w:bookmarkStart w:id="13" w:name="_Toc108170165"/>
      <w:r w:rsidRPr="000C613E">
        <w:t>Disseny de pàgina</w:t>
      </w:r>
      <w:bookmarkEnd w:id="12"/>
      <w:bookmarkEnd w:id="13"/>
    </w:p>
    <w:p w14:paraId="1EF51555" w14:textId="77777777" w:rsidR="00AC4E1C" w:rsidRPr="00A963D5" w:rsidRDefault="00AC4E1C" w:rsidP="00B8288A">
      <w:pPr>
        <w:pStyle w:val="Enumeracio"/>
      </w:pPr>
      <w:r w:rsidRPr="00A963D5">
        <w:t xml:space="preserve">Mida: </w:t>
      </w:r>
      <w:r w:rsidR="005969CC" w:rsidRPr="00A963D5">
        <w:t>18,9 x 24,6 cm.</w:t>
      </w:r>
    </w:p>
    <w:p w14:paraId="3B402EF4" w14:textId="77777777" w:rsidR="005969CC" w:rsidRPr="00A963D5" w:rsidRDefault="005969CC" w:rsidP="00B8288A">
      <w:pPr>
        <w:pStyle w:val="Enumeracio"/>
      </w:pPr>
      <w:r w:rsidRPr="00A963D5">
        <w:t>Pàgines parell i senar diferenciades</w:t>
      </w:r>
    </w:p>
    <w:p w14:paraId="28560EA6" w14:textId="77777777" w:rsidR="005969CC" w:rsidRPr="00A963D5" w:rsidRDefault="005969CC" w:rsidP="00B8288A">
      <w:pPr>
        <w:pStyle w:val="Enumeracio"/>
      </w:pPr>
      <w:r w:rsidRPr="00A963D5">
        <w:t>Primera pàgina de capítol diferent</w:t>
      </w:r>
    </w:p>
    <w:p w14:paraId="087CBF24" w14:textId="77777777" w:rsidR="005969CC" w:rsidRPr="00A963D5" w:rsidRDefault="005969CC" w:rsidP="00B8288A">
      <w:pPr>
        <w:pStyle w:val="Enumeracio"/>
      </w:pPr>
      <w:r w:rsidRPr="00370DCA">
        <w:rPr>
          <w:lang w:val="en-US"/>
        </w:rPr>
        <w:t xml:space="preserve">Marges: Extern: 3,25 cm. Intern: 3 cm. </w:t>
      </w:r>
      <w:r w:rsidRPr="00A963D5">
        <w:t>Superior: 2,5 cm. Inferior: 1,8 cm.</w:t>
      </w:r>
    </w:p>
    <w:p w14:paraId="34BD6A79" w14:textId="77777777" w:rsidR="005969CC" w:rsidRPr="00A963D5" w:rsidRDefault="005969CC" w:rsidP="00B8288A">
      <w:pPr>
        <w:pStyle w:val="Enumeracio"/>
      </w:pPr>
      <w:r w:rsidRPr="00A963D5">
        <w:t>Capçalera i peu de pàgina a 0,8 cm.</w:t>
      </w:r>
    </w:p>
    <w:p w14:paraId="61AA65BE" w14:textId="77777777" w:rsidR="00F97600" w:rsidRPr="00A963D5" w:rsidRDefault="00F97600" w:rsidP="00A16B93">
      <w:pPr>
        <w:rPr>
          <w:lang w:val="ca-ES"/>
        </w:rPr>
      </w:pPr>
    </w:p>
    <w:p w14:paraId="610E164B" w14:textId="77777777" w:rsidR="00A16B93" w:rsidRPr="00A963D5" w:rsidRDefault="00A16B93" w:rsidP="00A16B93">
      <w:pPr>
        <w:rPr>
          <w:lang w:val="ca-ES"/>
        </w:rPr>
      </w:pPr>
      <w:r w:rsidRPr="00A963D5">
        <w:rPr>
          <w:lang w:val="ca-ES"/>
        </w:rPr>
        <w:t>A</w:t>
      </w:r>
      <w:r w:rsidR="00553EA0" w:rsidRPr="00A963D5">
        <w:rPr>
          <w:lang w:val="ca-ES"/>
        </w:rPr>
        <w:t xml:space="preserve"> </w:t>
      </w:r>
      <w:r w:rsidRPr="00A963D5">
        <w:rPr>
          <w:lang w:val="ca-ES"/>
        </w:rPr>
        <w:t>l</w:t>
      </w:r>
      <w:r w:rsidR="00553EA0" w:rsidRPr="00A963D5">
        <w:rPr>
          <w:lang w:val="ca-ES"/>
        </w:rPr>
        <w:t>’</w:t>
      </w:r>
      <w:r w:rsidRPr="00A963D5">
        <w:rPr>
          <w:lang w:val="ca-ES"/>
        </w:rPr>
        <w:t>hora de maquetar, es convenient que els tancaments de pàgina siguin el més uniforme possible (sempre i quan el Word ho permeti)</w:t>
      </w:r>
    </w:p>
    <w:p w14:paraId="747A2724" w14:textId="77777777" w:rsidR="00A16B93" w:rsidRPr="00A963D5" w:rsidRDefault="00A16B93" w:rsidP="000C6CF7">
      <w:pPr>
        <w:rPr>
          <w:lang w:val="ca-ES"/>
        </w:rPr>
      </w:pPr>
      <w:r w:rsidRPr="00A963D5">
        <w:rPr>
          <w:lang w:val="ca-ES"/>
        </w:rPr>
        <w:lastRenderedPageBreak/>
        <w:t xml:space="preserve">Aquestes </w:t>
      </w:r>
      <w:r w:rsidR="00E44066" w:rsidRPr="00A963D5">
        <w:rPr>
          <w:lang w:val="ca-ES"/>
        </w:rPr>
        <w:t>característiques</w:t>
      </w:r>
      <w:r w:rsidRPr="00A963D5">
        <w:rPr>
          <w:lang w:val="ca-ES"/>
        </w:rPr>
        <w:t xml:space="preserve"> associades al format de pàgina</w:t>
      </w:r>
      <w:r w:rsidR="000C6CF7" w:rsidRPr="00A963D5">
        <w:rPr>
          <w:lang w:val="ca-ES"/>
        </w:rPr>
        <w:t xml:space="preserve"> estan definides pe</w:t>
      </w:r>
      <w:r w:rsidR="00553EA0" w:rsidRPr="00A963D5">
        <w:rPr>
          <w:lang w:val="ca-ES"/>
        </w:rPr>
        <w:t>r a la obtenció de</w:t>
      </w:r>
      <w:r w:rsidR="000C6CF7" w:rsidRPr="00A963D5">
        <w:rPr>
          <w:lang w:val="ca-ES"/>
        </w:rPr>
        <w:t xml:space="preserve"> formats paper i PDF, altres formats possibles com ara el ePub per dispositius ebooks o iPad, </w:t>
      </w:r>
      <w:r w:rsidR="00553EA0" w:rsidRPr="00A963D5">
        <w:rPr>
          <w:lang w:val="ca-ES"/>
        </w:rPr>
        <w:t>no tenen definició de pàgina</w:t>
      </w:r>
      <w:r w:rsidR="000C6CF7" w:rsidRPr="00A963D5">
        <w:rPr>
          <w:lang w:val="ca-ES"/>
        </w:rPr>
        <w:t xml:space="preserve"> i </w:t>
      </w:r>
      <w:r w:rsidR="00553EA0" w:rsidRPr="00A963D5">
        <w:rPr>
          <w:lang w:val="ca-ES"/>
        </w:rPr>
        <w:t>el text s’adapta a la mida del aparell hardware que fem servir. L</w:t>
      </w:r>
      <w:r w:rsidR="00D41387" w:rsidRPr="00A963D5">
        <w:rPr>
          <w:lang w:val="ca-ES"/>
        </w:rPr>
        <w:t>es</w:t>
      </w:r>
      <w:r w:rsidR="000C6CF7" w:rsidRPr="00A963D5">
        <w:rPr>
          <w:lang w:val="ca-ES"/>
        </w:rPr>
        <w:t xml:space="preserve"> </w:t>
      </w:r>
      <w:r w:rsidR="00D41387" w:rsidRPr="00A963D5">
        <w:rPr>
          <w:lang w:val="ca-ES"/>
        </w:rPr>
        <w:t xml:space="preserve">adaptacions necessàries </w:t>
      </w:r>
      <w:r w:rsidR="00553EA0" w:rsidRPr="00A963D5">
        <w:rPr>
          <w:lang w:val="ca-ES"/>
        </w:rPr>
        <w:t xml:space="preserve">per a aquests lectors </w:t>
      </w:r>
      <w:r w:rsidR="00D41387" w:rsidRPr="00A963D5">
        <w:rPr>
          <w:lang w:val="ca-ES"/>
        </w:rPr>
        <w:t>es realitzaran des de Inici</w:t>
      </w:r>
      <w:r w:rsidR="000C6CF7" w:rsidRPr="00A963D5">
        <w:rPr>
          <w:lang w:val="ca-ES"/>
        </w:rPr>
        <w:t>ativa Digital Politècnica.</w:t>
      </w:r>
    </w:p>
    <w:p w14:paraId="0D3C7F80" w14:textId="77777777" w:rsidR="00A16B93" w:rsidRPr="000C613E" w:rsidRDefault="00D41387" w:rsidP="000C613E">
      <w:pPr>
        <w:pStyle w:val="Titolsubapartat0"/>
      </w:pPr>
      <w:bookmarkStart w:id="14" w:name="_Toc108169832"/>
      <w:bookmarkStart w:id="15" w:name="_Toc108170166"/>
      <w:r w:rsidRPr="000C613E">
        <w:t>Estils</w:t>
      </w:r>
      <w:bookmarkEnd w:id="14"/>
      <w:bookmarkEnd w:id="15"/>
    </w:p>
    <w:p w14:paraId="64F408DF" w14:textId="77777777" w:rsidR="00F97600" w:rsidRPr="00A963D5" w:rsidRDefault="00F97600" w:rsidP="00F97600">
      <w:pPr>
        <w:rPr>
          <w:i/>
          <w:lang w:val="ca-ES"/>
        </w:rPr>
      </w:pPr>
      <w:r w:rsidRPr="00A963D5">
        <w:rPr>
          <w:lang w:val="ca-ES"/>
        </w:rPr>
        <w:t>És molt important l’ús dels estils tant al text del document com als títols dels diferents nivells, perquè d’aquesta forma es poden automatitzar ta</w:t>
      </w:r>
      <w:r w:rsidR="00E44066" w:rsidRPr="00A963D5">
        <w:rPr>
          <w:lang w:val="ca-ES"/>
        </w:rPr>
        <w:t>sques</w:t>
      </w:r>
      <w:r w:rsidRPr="00A963D5">
        <w:rPr>
          <w:lang w:val="ca-ES"/>
        </w:rPr>
        <w:t xml:space="preserve"> posteriors, sense problemes, com la creació de la Taula de Continguts del llibre o conversions a altres format electrònics.</w:t>
      </w:r>
    </w:p>
    <w:p w14:paraId="010535C5" w14:textId="77777777" w:rsidR="00A16B93" w:rsidRPr="00A963D5" w:rsidRDefault="00D41387" w:rsidP="00D41387">
      <w:pPr>
        <w:rPr>
          <w:lang w:val="ca-ES"/>
        </w:rPr>
      </w:pPr>
      <w:r w:rsidRPr="00A963D5">
        <w:rPr>
          <w:lang w:val="ca-ES"/>
        </w:rPr>
        <w:t xml:space="preserve">Tots els estils predefinits que s’utilitzaran en aquest format es poden veure al </w:t>
      </w:r>
      <w:r w:rsidR="00E44066" w:rsidRPr="00A963D5">
        <w:rPr>
          <w:lang w:val="ca-ES"/>
        </w:rPr>
        <w:t>menú</w:t>
      </w:r>
      <w:r w:rsidRPr="00A963D5">
        <w:rPr>
          <w:lang w:val="ca-ES"/>
        </w:rPr>
        <w:t xml:space="preserve"> </w:t>
      </w:r>
      <w:r w:rsidRPr="00A963D5">
        <w:rPr>
          <w:i/>
          <w:lang w:val="ca-ES"/>
        </w:rPr>
        <w:t xml:space="preserve">estilos, a la capçalera </w:t>
      </w:r>
      <w:r w:rsidR="005D46CD" w:rsidRPr="00A963D5">
        <w:rPr>
          <w:i/>
          <w:lang w:val="ca-ES"/>
        </w:rPr>
        <w:t xml:space="preserve">del Word. </w:t>
      </w:r>
      <w:r w:rsidR="005D46CD" w:rsidRPr="00A963D5">
        <w:rPr>
          <w:lang w:val="ca-ES"/>
        </w:rPr>
        <w:t xml:space="preserve">En aquest </w:t>
      </w:r>
      <w:r w:rsidR="00E44066" w:rsidRPr="00A963D5">
        <w:rPr>
          <w:lang w:val="ca-ES"/>
        </w:rPr>
        <w:t>menú</w:t>
      </w:r>
      <w:r w:rsidR="005D46CD" w:rsidRPr="00A963D5">
        <w:rPr>
          <w:lang w:val="ca-ES"/>
        </w:rPr>
        <w:t xml:space="preserve"> també coexisteixen els estils predefinits pel Word que no es poden esborrar. Per no crear </w:t>
      </w:r>
      <w:r w:rsidR="00E44066" w:rsidRPr="00A963D5">
        <w:rPr>
          <w:lang w:val="ca-ES"/>
        </w:rPr>
        <w:t>confusió</w:t>
      </w:r>
      <w:r w:rsidR="005D46CD" w:rsidRPr="00A963D5">
        <w:rPr>
          <w:lang w:val="ca-ES"/>
        </w:rPr>
        <w:t xml:space="preserve"> a continuació es llisten els estils del format GRAU.</w:t>
      </w:r>
    </w:p>
    <w:p w14:paraId="3FEC897A" w14:textId="77777777" w:rsidR="00A16B93" w:rsidRPr="00B8288A" w:rsidRDefault="001E058D" w:rsidP="00B8288A">
      <w:pPr>
        <w:pStyle w:val="Enumeracio"/>
      </w:pPr>
      <w:r w:rsidRPr="00B8288A">
        <w:t>Capçalera parell</w:t>
      </w:r>
    </w:p>
    <w:p w14:paraId="7062EF06" w14:textId="77777777" w:rsidR="001E058D" w:rsidRPr="00B8288A" w:rsidRDefault="001E058D" w:rsidP="00B8288A">
      <w:pPr>
        <w:pStyle w:val="Enumeracio"/>
      </w:pPr>
      <w:r w:rsidRPr="00B8288A">
        <w:t>Capçalera senar</w:t>
      </w:r>
    </w:p>
    <w:p w14:paraId="1E78BF74" w14:textId="77777777" w:rsidR="00CD7BA9" w:rsidRPr="00B8288A" w:rsidRDefault="00CD7BA9" w:rsidP="00B8288A">
      <w:pPr>
        <w:pStyle w:val="Enumeracio"/>
      </w:pPr>
      <w:r w:rsidRPr="00B8288A">
        <w:t>Num</w:t>
      </w:r>
      <w:r w:rsidR="00E44066" w:rsidRPr="00B8288A">
        <w:t>.</w:t>
      </w:r>
      <w:r w:rsidRPr="00B8288A">
        <w:t xml:space="preserve"> pàgina parell</w:t>
      </w:r>
    </w:p>
    <w:p w14:paraId="19558BCD" w14:textId="77777777" w:rsidR="00CD7BA9" w:rsidRPr="00B8288A" w:rsidRDefault="00CD7BA9" w:rsidP="00B8288A">
      <w:pPr>
        <w:pStyle w:val="Enumeracio"/>
      </w:pPr>
      <w:r w:rsidRPr="00B8288A">
        <w:t>Num</w:t>
      </w:r>
      <w:r w:rsidR="00E44066" w:rsidRPr="00B8288A">
        <w:t>.</w:t>
      </w:r>
      <w:r w:rsidRPr="00B8288A">
        <w:t xml:space="preserve"> pàgina senar</w:t>
      </w:r>
    </w:p>
    <w:p w14:paraId="01E0F5F8" w14:textId="77777777" w:rsidR="00CD7BA9" w:rsidRPr="00B8288A" w:rsidRDefault="00CD7BA9" w:rsidP="00B8288A">
      <w:pPr>
        <w:pStyle w:val="Enumeracio"/>
      </w:pPr>
      <w:r w:rsidRPr="00B8288A">
        <w:t>Títol capítol</w:t>
      </w:r>
    </w:p>
    <w:p w14:paraId="2E48CAF1" w14:textId="77777777" w:rsidR="00CD7BA9" w:rsidRPr="00B8288A" w:rsidRDefault="00CD7BA9" w:rsidP="00B8288A">
      <w:pPr>
        <w:pStyle w:val="Enumeracio"/>
      </w:pPr>
      <w:r w:rsidRPr="00B8288A">
        <w:t>Títol Apartat</w:t>
      </w:r>
    </w:p>
    <w:p w14:paraId="399E3A99" w14:textId="77777777" w:rsidR="00CD7BA9" w:rsidRPr="00B8288A" w:rsidRDefault="00CD7BA9" w:rsidP="00B8288A">
      <w:pPr>
        <w:pStyle w:val="Enumeracio"/>
      </w:pPr>
      <w:r w:rsidRPr="00B8288A">
        <w:t>Títol subapartat</w:t>
      </w:r>
    </w:p>
    <w:p w14:paraId="063ACF29" w14:textId="77777777" w:rsidR="00CD7BA9" w:rsidRPr="00B8288A" w:rsidRDefault="00CD7BA9" w:rsidP="00B8288A">
      <w:pPr>
        <w:pStyle w:val="Enumeracio"/>
      </w:pPr>
      <w:r w:rsidRPr="00B8288A">
        <w:t>Normal</w:t>
      </w:r>
    </w:p>
    <w:p w14:paraId="192A07A0" w14:textId="77777777" w:rsidR="00CD7BA9" w:rsidRPr="00B8288A" w:rsidRDefault="00CD7BA9" w:rsidP="00B8288A">
      <w:pPr>
        <w:pStyle w:val="Enumeracio"/>
      </w:pPr>
      <w:r w:rsidRPr="00B8288A">
        <w:t>Enumeració</w:t>
      </w:r>
    </w:p>
    <w:p w14:paraId="7C7353A6" w14:textId="77777777" w:rsidR="00CD7BA9" w:rsidRPr="00B8288A" w:rsidRDefault="00CD7BA9" w:rsidP="00B8288A">
      <w:pPr>
        <w:pStyle w:val="Enumeracio"/>
      </w:pPr>
      <w:r w:rsidRPr="00B8288A">
        <w:t>Nota final capítol</w:t>
      </w:r>
    </w:p>
    <w:p w14:paraId="6F5CEEEE" w14:textId="77777777" w:rsidR="00CD7BA9" w:rsidRPr="00B8288A" w:rsidRDefault="00CD7BA9" w:rsidP="00B8288A">
      <w:pPr>
        <w:pStyle w:val="Enumeracio"/>
      </w:pPr>
      <w:r w:rsidRPr="00B8288A">
        <w:t>Text taula</w:t>
      </w:r>
    </w:p>
    <w:p w14:paraId="5B470264" w14:textId="77777777" w:rsidR="00CD7BA9" w:rsidRPr="00B8288A" w:rsidRDefault="00CD7BA9" w:rsidP="00B8288A">
      <w:pPr>
        <w:pStyle w:val="Enumeracio"/>
      </w:pPr>
      <w:r w:rsidRPr="00B8288A">
        <w:t>Peu dret imatge</w:t>
      </w:r>
    </w:p>
    <w:p w14:paraId="4E339FC0" w14:textId="77777777" w:rsidR="00CD7BA9" w:rsidRPr="00B8288A" w:rsidRDefault="00CD7BA9" w:rsidP="00B8288A">
      <w:pPr>
        <w:pStyle w:val="Enumeracio"/>
      </w:pPr>
      <w:r w:rsidRPr="00B8288A">
        <w:t>Peu esquerre imatge</w:t>
      </w:r>
    </w:p>
    <w:p w14:paraId="2D847865" w14:textId="5638AF0A" w:rsidR="00F97600" w:rsidRPr="00A963D5" w:rsidRDefault="00553EA0" w:rsidP="00D41387">
      <w:pPr>
        <w:rPr>
          <w:lang w:val="ca-ES"/>
        </w:rPr>
      </w:pPr>
      <w:r w:rsidRPr="00A963D5">
        <w:rPr>
          <w:lang w:val="ca-ES"/>
        </w:rPr>
        <w:t xml:space="preserve">Només s’ha previst un nivell de apartat (1.1) </w:t>
      </w:r>
      <w:r w:rsidR="009E012E">
        <w:rPr>
          <w:lang w:val="ca-ES"/>
        </w:rPr>
        <w:t xml:space="preserve">i un subapartat amb 3 </w:t>
      </w:r>
      <w:r w:rsidRPr="00A963D5">
        <w:rPr>
          <w:lang w:val="ca-ES"/>
        </w:rPr>
        <w:t>dígits (1.1.1)</w:t>
      </w:r>
      <w:r w:rsidR="009E012E">
        <w:rPr>
          <w:lang w:val="ca-ES"/>
        </w:rPr>
        <w:t>. Si es necessités títols de nivel 4 o 5, no és recomanable que portin numeració. En aquests casos utilitzarem text en negreta o cursiva.</w:t>
      </w:r>
    </w:p>
    <w:p w14:paraId="4E0B86E5" w14:textId="77777777" w:rsidR="00CD7BA9" w:rsidRPr="00A963D5" w:rsidRDefault="00CD7BA9" w:rsidP="00521547">
      <w:pPr>
        <w:pStyle w:val="Normalmatematiques"/>
        <w:rPr>
          <w:lang w:val="ca-ES"/>
        </w:rPr>
      </w:pPr>
      <w:r w:rsidRPr="00A963D5">
        <w:rPr>
          <w:lang w:val="ca-ES"/>
        </w:rPr>
        <w:t xml:space="preserve">Donat que molts dels continguts d’aquestes col·leccions són matemàtics i les </w:t>
      </w:r>
      <w:r w:rsidR="00E44066" w:rsidRPr="00A963D5">
        <w:rPr>
          <w:lang w:val="ca-ES"/>
        </w:rPr>
        <w:t>fórmules</w:t>
      </w:r>
      <w:r w:rsidRPr="00A963D5">
        <w:rPr>
          <w:lang w:val="ca-ES"/>
        </w:rPr>
        <w:t xml:space="preserve"> matemàtiques </w:t>
      </w:r>
      <w:r w:rsidR="00E44066" w:rsidRPr="00A963D5">
        <w:rPr>
          <w:lang w:val="ca-ES"/>
        </w:rPr>
        <w:t>s’entenen millor</w:t>
      </w:r>
      <w:r w:rsidRPr="00A963D5">
        <w:rPr>
          <w:lang w:val="ca-ES"/>
        </w:rPr>
        <w:t xml:space="preserve"> amb Font </w:t>
      </w:r>
      <w:r w:rsidR="00A963D5" w:rsidRPr="00A963D5">
        <w:rPr>
          <w:lang w:val="ca-ES"/>
        </w:rPr>
        <w:t>Xerif</w:t>
      </w:r>
      <w:r w:rsidRPr="00A963D5">
        <w:rPr>
          <w:lang w:val="ca-ES"/>
        </w:rPr>
        <w:t xml:space="preserve">, s’ha definit uns estils diferents pels continguts matemàtics, per a que text i </w:t>
      </w:r>
      <w:r w:rsidR="00E44066" w:rsidRPr="00A963D5">
        <w:rPr>
          <w:lang w:val="ca-ES"/>
        </w:rPr>
        <w:t>fórmules</w:t>
      </w:r>
      <w:r w:rsidRPr="00A963D5">
        <w:rPr>
          <w:lang w:val="ca-ES"/>
        </w:rPr>
        <w:t xml:space="preserve"> quedin més integrats i la manipulació dels continguts sigui més fàcil.</w:t>
      </w:r>
    </w:p>
    <w:p w14:paraId="2B42CE9E" w14:textId="77777777" w:rsidR="00CD7BA9" w:rsidRPr="00A963D5" w:rsidRDefault="00CD7BA9" w:rsidP="00521547">
      <w:pPr>
        <w:pStyle w:val="Normalmatematiques"/>
        <w:rPr>
          <w:lang w:val="ca-ES"/>
        </w:rPr>
      </w:pPr>
      <w:r w:rsidRPr="00A963D5">
        <w:rPr>
          <w:lang w:val="ca-ES"/>
        </w:rPr>
        <w:lastRenderedPageBreak/>
        <w:t>Aquest estils només afecten al text, taules i notes al peu. Els títols es mantenen igual. Els estils són:</w:t>
      </w:r>
    </w:p>
    <w:p w14:paraId="3CFD4B8E" w14:textId="77777777" w:rsidR="00F97600" w:rsidRPr="009E012E" w:rsidRDefault="00F97600" w:rsidP="00521547">
      <w:pPr>
        <w:pStyle w:val="Enumeraciomat"/>
      </w:pPr>
      <w:r w:rsidRPr="009E012E">
        <w:t>Normal matemàtiques</w:t>
      </w:r>
    </w:p>
    <w:p w14:paraId="5C485D5A" w14:textId="77777777" w:rsidR="00F97600" w:rsidRPr="009E012E" w:rsidRDefault="00F97600" w:rsidP="00521547">
      <w:pPr>
        <w:pStyle w:val="Enumeraciomat"/>
      </w:pPr>
      <w:r w:rsidRPr="009E012E">
        <w:t xml:space="preserve">Enumeració </w:t>
      </w:r>
      <w:r w:rsidR="00E44066" w:rsidRPr="009E012E">
        <w:t>matemàtiques</w:t>
      </w:r>
    </w:p>
    <w:p w14:paraId="5F322C92" w14:textId="5BDCDB09" w:rsidR="00F97600" w:rsidRPr="009E012E" w:rsidRDefault="00F97600" w:rsidP="00B8288A">
      <w:pPr>
        <w:pStyle w:val="Enumeracio"/>
        <w:rPr>
          <w:rFonts w:ascii="Times New Roman" w:hAnsi="Times New Roman" w:cs="Times New Roman"/>
          <w:sz w:val="16"/>
          <w:szCs w:val="16"/>
        </w:rPr>
      </w:pPr>
      <w:r w:rsidRPr="009E012E">
        <w:rPr>
          <w:rFonts w:ascii="Times New Roman" w:hAnsi="Times New Roman" w:cs="Times New Roman"/>
          <w:sz w:val="16"/>
          <w:szCs w:val="16"/>
        </w:rPr>
        <w:t xml:space="preserve">Nota final </w:t>
      </w:r>
      <w:r w:rsidR="009E012E" w:rsidRPr="009E012E">
        <w:rPr>
          <w:rFonts w:ascii="Times New Roman" w:hAnsi="Times New Roman" w:cs="Times New Roman"/>
          <w:sz w:val="16"/>
          <w:szCs w:val="16"/>
        </w:rPr>
        <w:t xml:space="preserve"> o peu</w:t>
      </w:r>
      <w:r w:rsidRPr="009E012E">
        <w:rPr>
          <w:rFonts w:ascii="Times New Roman" w:hAnsi="Times New Roman" w:cs="Times New Roman"/>
          <w:sz w:val="16"/>
          <w:szCs w:val="16"/>
        </w:rPr>
        <w:t xml:space="preserve"> matemàtiques</w:t>
      </w:r>
    </w:p>
    <w:p w14:paraId="22E4C5F1" w14:textId="77777777" w:rsidR="00F97600" w:rsidRPr="009E012E" w:rsidRDefault="00F97600" w:rsidP="00B8288A">
      <w:pPr>
        <w:pStyle w:val="Enumeracio"/>
        <w:rPr>
          <w:rFonts w:ascii="Times New Roman" w:hAnsi="Times New Roman" w:cs="Times New Roman"/>
          <w:sz w:val="18"/>
          <w:szCs w:val="16"/>
        </w:rPr>
      </w:pPr>
      <w:r w:rsidRPr="009E012E">
        <w:rPr>
          <w:rFonts w:ascii="Times New Roman" w:hAnsi="Times New Roman" w:cs="Times New Roman"/>
          <w:sz w:val="18"/>
          <w:szCs w:val="16"/>
        </w:rPr>
        <w:t>Text taula matemàtiques</w:t>
      </w:r>
    </w:p>
    <w:p w14:paraId="3D8A6D6B" w14:textId="5E056D42" w:rsidR="00CD7BA9" w:rsidRPr="00A963D5" w:rsidRDefault="009E012E" w:rsidP="00521547">
      <w:pPr>
        <w:pStyle w:val="Normalmatematiques"/>
        <w:rPr>
          <w:lang w:val="ca-ES"/>
        </w:rPr>
      </w:pPr>
      <w:r>
        <w:rPr>
          <w:lang w:val="ca-ES"/>
        </w:rPr>
        <w:t xml:space="preserve">(de les mateixes característiques, però amb font </w:t>
      </w:r>
      <w:r w:rsidRPr="009E012E">
        <w:rPr>
          <w:i/>
          <w:lang w:val="ca-ES"/>
        </w:rPr>
        <w:t>Times New Roman</w:t>
      </w:r>
    </w:p>
    <w:p w14:paraId="6F79A6AE" w14:textId="77777777" w:rsidR="00521547" w:rsidRDefault="00521547" w:rsidP="00D227E6">
      <w:pPr>
        <w:rPr>
          <w:lang w:val="ca-ES"/>
        </w:rPr>
      </w:pPr>
    </w:p>
    <w:p w14:paraId="02946490" w14:textId="7AE64889" w:rsidR="00A16B93" w:rsidRPr="008D3FA9" w:rsidRDefault="00D227E6" w:rsidP="000C613E">
      <w:pPr>
        <w:pStyle w:val="Titolsubapartat0"/>
      </w:pPr>
      <w:bookmarkStart w:id="16" w:name="_Toc108169833"/>
      <w:bookmarkStart w:id="17" w:name="_Toc108170167"/>
      <w:r w:rsidRPr="008D3FA9">
        <w:t>La forma més ràpida per aplicar estils que suggerim és la següent:</w:t>
      </w:r>
      <w:bookmarkEnd w:id="16"/>
      <w:bookmarkEnd w:id="17"/>
    </w:p>
    <w:p w14:paraId="11E28EC1" w14:textId="77777777" w:rsidR="00D227E6" w:rsidRPr="00A963D5" w:rsidRDefault="00D227E6" w:rsidP="00B8288A">
      <w:pPr>
        <w:pStyle w:val="Enumeracio"/>
        <w:rPr>
          <w:i/>
        </w:rPr>
      </w:pPr>
      <w:r w:rsidRPr="00A963D5">
        <w:rPr>
          <w:noProof/>
          <w:lang w:eastAsia="es-ES"/>
        </w:rPr>
        <w:t xml:space="preserve">Desplegar el menu ESTILOS </w:t>
      </w:r>
      <w:r w:rsidRPr="00A963D5">
        <w:t>picant a la fletxa de sota</w:t>
      </w:r>
      <w:r w:rsidRPr="00A963D5">
        <w:rPr>
          <w:noProof/>
          <w:lang w:eastAsia="es-ES"/>
        </w:rPr>
        <w:t>.</w:t>
      </w:r>
    </w:p>
    <w:p w14:paraId="3B8B3C8F" w14:textId="77777777" w:rsidR="00A963D5" w:rsidRPr="00A963D5" w:rsidRDefault="00A963D5" w:rsidP="00B8288A">
      <w:pPr>
        <w:pStyle w:val="Enumeracio"/>
      </w:pPr>
      <w:r w:rsidRPr="00A963D5">
        <w:t>Escollir: Aplicar estilos</w:t>
      </w:r>
    </w:p>
    <w:p w14:paraId="679F1E80" w14:textId="77777777" w:rsidR="00A963D5" w:rsidRPr="00A963D5" w:rsidRDefault="00A963D5" w:rsidP="00B8288A">
      <w:pPr>
        <w:pStyle w:val="Enumeracio"/>
      </w:pPr>
      <w:r w:rsidRPr="00A963D5">
        <w:t>Picar a sobre de la icona estilos i apareixerà el menú desplegable a la dreta per seleccionar cadascú dels estils.</w:t>
      </w:r>
    </w:p>
    <w:p w14:paraId="5E620B8F" w14:textId="77777777" w:rsidR="00A963D5" w:rsidRPr="00A963D5" w:rsidRDefault="00A963D5" w:rsidP="00A963D5">
      <w:pPr>
        <w:rPr>
          <w:lang w:val="ca-ES"/>
        </w:rPr>
      </w:pPr>
    </w:p>
    <w:p w14:paraId="72625ED6" w14:textId="6A154419" w:rsidR="00A963D5" w:rsidRDefault="006A7BFC" w:rsidP="00A963D5">
      <w:pPr>
        <w:rPr>
          <w:lang w:val="ca-ES"/>
        </w:rPr>
      </w:pPr>
      <w:r>
        <w:rPr>
          <w:noProof/>
          <w:lang w:eastAsia="es-ES"/>
        </w:rPr>
        <mc:AlternateContent>
          <mc:Choice Requires="wpg">
            <w:drawing>
              <wp:anchor distT="0" distB="0" distL="114300" distR="114300" simplePos="0" relativeHeight="251678208" behindDoc="0" locked="0" layoutInCell="1" allowOverlap="1" wp14:anchorId="53ED5204" wp14:editId="5DA5FA60">
                <wp:simplePos x="0" y="0"/>
                <wp:positionH relativeFrom="column">
                  <wp:posOffset>-965200</wp:posOffset>
                </wp:positionH>
                <wp:positionV relativeFrom="paragraph">
                  <wp:posOffset>59690</wp:posOffset>
                </wp:positionV>
                <wp:extent cx="5196205" cy="2414270"/>
                <wp:effectExtent l="3175" t="0" r="0" b="1905"/>
                <wp:wrapTopAndBottom/>
                <wp:docPr id="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6205" cy="2414270"/>
                          <a:chOff x="586" y="10006"/>
                          <a:chExt cx="8381" cy="3894"/>
                        </a:xfrm>
                      </wpg:grpSpPr>
                      <pic:pic xmlns:pic="http://schemas.openxmlformats.org/drawingml/2006/picture">
                        <pic:nvPicPr>
                          <pic:cNvPr id="14"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42" y="10006"/>
                            <a:ext cx="6825" cy="3894"/>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s:wsp>
                        <wps:cNvPr id="15" name="Text Box 51"/>
                        <wps:cNvSpPr txBox="1">
                          <a:spLocks noChangeArrowheads="1"/>
                        </wps:cNvSpPr>
                        <wps:spPr bwMode="auto">
                          <a:xfrm>
                            <a:off x="586" y="10006"/>
                            <a:ext cx="1556" cy="796"/>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60C61B2" w14:textId="77777777" w:rsidR="000034AD" w:rsidRDefault="000034AD" w:rsidP="00A963D5">
                              <w:pPr>
                                <w:pStyle w:val="Peuesquerre"/>
                              </w:pPr>
                              <w:r>
                                <w:t>Fig. 1</w:t>
                              </w:r>
                            </w:p>
                            <w:p w14:paraId="240C8B29" w14:textId="77777777" w:rsidR="000034AD" w:rsidRDefault="000034AD" w:rsidP="00A963D5">
                              <w:pPr>
                                <w:pStyle w:val="Peuesquerre"/>
                              </w:pPr>
                              <w:r>
                                <w:t>Menu estilos</w:t>
                              </w:r>
                            </w:p>
                          </w:txbxContent>
                        </wps:txbx>
                        <wps:bodyPr rot="0" vert="horz" wrap="square" lIns="91440" tIns="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D5204" id="Group 49" o:spid="_x0000_s1027" style="position:absolute;left:0;text-align:left;margin-left:-76pt;margin-top:4.7pt;width:409.15pt;height:190.1pt;z-index:251678208" coordorigin="586,10006" coordsize="8381,3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style="position:absolute;left:2142;top:10006;width:6825;height:3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">
                  <v:imagedata r:id="rId10" o:title=""/>
                </v:shape>
                <v:shape id="Text Box 51" o:spid="_x0000_s1029" type="#_x0000_t202" style="position:absolute;left:586;top:10006;width:1556;height: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" filled="f" stroked="f">
                  <v:textbox inset=",0">
                    <w:txbxContent>
                      <w:p w14:paraId="060C61B2" w14:textId="77777777" w:rsidR="000034AD" w:rsidRDefault="000034AD" w:rsidP="00A963D5">
                        <w:pPr>
                          <w:pStyle w:val="Peuesquerre"/>
                        </w:pPr>
                        <w:r>
                          <w:t>Fig. 1</w:t>
                        </w:r>
                      </w:p>
                      <w:p w14:paraId="240C8B29" w14:textId="77777777" w:rsidR="000034AD" w:rsidRDefault="000034AD" w:rsidP="00A963D5">
                        <w:pPr>
                          <w:pStyle w:val="Peuesquerre"/>
                        </w:pPr>
                        <w:r>
                          <w:t>Menu estilos</w:t>
                        </w:r>
                      </w:p>
                    </w:txbxContent>
                  </v:textbox>
                </v:shape>
                <w10:wrap type="topAndBottom"/>
              </v:group>
            </w:pict>
          </mc:Fallback>
        </mc:AlternateContent>
      </w:r>
    </w:p>
    <w:p w14:paraId="42DD3B8B" w14:textId="77777777" w:rsidR="00444E42" w:rsidRPr="00A963D5" w:rsidRDefault="00BA579A" w:rsidP="000C613E">
      <w:pPr>
        <w:pStyle w:val="Titolsubapartat0"/>
        <w:rPr>
          <w:lang w:val="ca-ES"/>
        </w:rPr>
      </w:pPr>
      <w:bookmarkStart w:id="18" w:name="_Toc108170168"/>
      <w:r w:rsidRPr="00A963D5">
        <w:rPr>
          <w:lang w:val="ca-ES"/>
        </w:rPr>
        <w:t>Taules</w:t>
      </w:r>
      <w:bookmarkEnd w:id="18"/>
    </w:p>
    <w:p w14:paraId="3C420A74" w14:textId="77777777" w:rsidR="00A16B93" w:rsidRPr="00A963D5" w:rsidRDefault="00BA579A" w:rsidP="00DE7F9D">
      <w:pPr>
        <w:rPr>
          <w:lang w:val="ca-ES"/>
        </w:rPr>
      </w:pPr>
      <w:r w:rsidRPr="00A963D5">
        <w:rPr>
          <w:lang w:val="ca-ES"/>
        </w:rPr>
        <w:t xml:space="preserve">S’ha definit un estil de taula </w:t>
      </w:r>
      <w:r w:rsidR="00E44066" w:rsidRPr="00A963D5">
        <w:rPr>
          <w:lang w:val="ca-ES"/>
        </w:rPr>
        <w:t>senzill</w:t>
      </w:r>
      <w:r w:rsidRPr="00A963D5">
        <w:rPr>
          <w:lang w:val="ca-ES"/>
        </w:rPr>
        <w:t xml:space="preserve"> per poder aplicar a totes les taules del text. </w:t>
      </w:r>
    </w:p>
    <w:p w14:paraId="4C97DE81" w14:textId="77777777" w:rsidR="00353A2C" w:rsidRPr="00A963D5" w:rsidRDefault="00353A2C" w:rsidP="00DE7F9D">
      <w:pPr>
        <w:rPr>
          <w:lang w:val="ca-ES"/>
        </w:rPr>
      </w:pPr>
      <w:r w:rsidRPr="00A963D5">
        <w:rPr>
          <w:lang w:val="ca-ES"/>
        </w:rPr>
        <w:t>Per aplicar-lo directament a una taula que s’ha de crear:</w:t>
      </w:r>
    </w:p>
    <w:p w14:paraId="793FD6F2" w14:textId="7B68BAC9" w:rsidR="00353A2C" w:rsidRPr="000A1580" w:rsidRDefault="00353A2C" w:rsidP="00B8288A">
      <w:pPr>
        <w:pStyle w:val="Enumeracio"/>
        <w:rPr>
          <w:i/>
        </w:rPr>
      </w:pPr>
      <w:r w:rsidRPr="000A1580">
        <w:lastRenderedPageBreak/>
        <w:t>Insertar ta</w:t>
      </w:r>
      <w:r w:rsidR="00E44066" w:rsidRPr="000A1580">
        <w:t>b</w:t>
      </w:r>
      <w:r w:rsidRPr="000A1580">
        <w:t>la</w:t>
      </w:r>
      <w:r w:rsidR="00DE20F4" w:rsidRPr="000A1580">
        <w:t>. Per defecte ja es crea amb l’estil GRAU predeterminat (ratlles horitzontals grises ½ punt amb distinció de capçalera i fila de totals amb ratlles d</w:t>
      </w:r>
      <w:r w:rsidR="009E012E">
        <w:t>e</w:t>
      </w:r>
      <w:r w:rsidR="00DE20F4" w:rsidRPr="000A1580">
        <w:t xml:space="preserve"> </w:t>
      </w:r>
      <w:r w:rsidR="00456068">
        <w:t>3/4</w:t>
      </w:r>
      <w:r w:rsidR="009E012E">
        <w:t xml:space="preserve"> </w:t>
      </w:r>
      <w:r w:rsidR="00DE20F4" w:rsidRPr="000A1580">
        <w:t xml:space="preserve">punt). </w:t>
      </w:r>
    </w:p>
    <w:p w14:paraId="21260B2F" w14:textId="506CA857" w:rsidR="00DE20F4" w:rsidRPr="000A1580" w:rsidRDefault="00DE20F4" w:rsidP="00B8288A">
      <w:pPr>
        <w:pStyle w:val="Enumeracio"/>
        <w:rPr>
          <w:i/>
        </w:rPr>
      </w:pPr>
      <w:r w:rsidRPr="000A1580">
        <w:t>Seleccionant la taula</w:t>
      </w:r>
      <w:r w:rsidR="006706EA" w:rsidRPr="000A1580">
        <w:t xml:space="preserve">, al menú disseny es pot </w:t>
      </w:r>
      <w:r w:rsidR="00E44066" w:rsidRPr="000A1580">
        <w:t>escollir</w:t>
      </w:r>
      <w:r w:rsidR="006706EA" w:rsidRPr="000A1580">
        <w:t xml:space="preserve"> si es vol amb fila de totals, etc... el format </w:t>
      </w:r>
      <w:r w:rsidR="00E44066" w:rsidRPr="000A1580">
        <w:t>recomanat</w:t>
      </w:r>
      <w:r w:rsidR="006706EA" w:rsidRPr="000A1580">
        <w:t xml:space="preserve"> és aquest.</w:t>
      </w:r>
      <w:r w:rsidRPr="000A1580">
        <w:t xml:space="preserve"> </w:t>
      </w:r>
    </w:p>
    <w:p w14:paraId="4B87DAEC" w14:textId="345CA15E" w:rsidR="001D6CD4" w:rsidRDefault="00D54E54" w:rsidP="00521547">
      <w:r w:rsidRPr="00521547">
        <w:rPr>
          <w:rFonts w:ascii="Univers 55" w:hAnsi="Univers 55"/>
          <w:noProof/>
          <w:lang w:eastAsia="es-ES"/>
        </w:rPr>
        <mc:AlternateContent>
          <mc:Choice Requires="wps">
            <w:drawing>
              <wp:anchor distT="0" distB="0" distL="90170" distR="90170" simplePos="0" relativeHeight="251651584" behindDoc="0" locked="0" layoutInCell="0" allowOverlap="0" wp14:anchorId="52704469" wp14:editId="43831A1A">
                <wp:simplePos x="0" y="0"/>
                <wp:positionH relativeFrom="insideMargin">
                  <wp:posOffset>5767705</wp:posOffset>
                </wp:positionH>
                <wp:positionV relativeFrom="margin">
                  <wp:posOffset>1245257</wp:posOffset>
                </wp:positionV>
                <wp:extent cx="792480" cy="493395"/>
                <wp:effectExtent l="4445" t="0" r="3175" b="3175"/>
                <wp:wrapSquare wrapText="left"/>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49339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3983C62" w14:textId="77777777" w:rsidR="000034AD" w:rsidRDefault="000034AD" w:rsidP="002859C0">
                            <w:pPr>
                              <w:pStyle w:val="Peudretimatge"/>
                            </w:pPr>
                            <w:r>
                              <w:t>Taula 1</w:t>
                            </w:r>
                          </w:p>
                          <w:p w14:paraId="02513CA5" w14:textId="77777777" w:rsidR="000034AD" w:rsidRDefault="000034AD" w:rsidP="002859C0">
                            <w:pPr>
                              <w:pStyle w:val="Peudretimatge"/>
                            </w:pPr>
                            <w:r>
                              <w:t>Exemple taula estil GRAU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704469" id="Text Box 26" o:spid="_x0000_s1030" type="#_x0000_t202" style="position:absolute;left:0;text-align:left;margin-left:454.15pt;margin-top:98.05pt;width:62.4pt;height:38.85pt;z-index:251651584;visibility:visible;mso-wrap-style:square;mso-width-percent:0;mso-height-percent:0;mso-wrap-distance-left:7.1pt;mso-wrap-distance-top:0;mso-wrap-distance-right:7.1pt;mso-wrap-distance-bottom:0;mso-position-horizontal:absolute;mso-position-horizontal-relative:outer-margin-area;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rCSSQIAAE0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" o:allowincell="f" o:allowoverlap="f" filled="f" stroked="f">
                <v:textbox>
                  <w:txbxContent>
                    <w:p w14:paraId="03983C62" w14:textId="77777777" w:rsidR="000034AD" w:rsidRDefault="000034AD" w:rsidP="002859C0">
                      <w:pPr>
                        <w:pStyle w:val="Peudretimatge"/>
                      </w:pPr>
                      <w:r>
                        <w:t>Taula 1</w:t>
                      </w:r>
                    </w:p>
                    <w:p w14:paraId="02513CA5" w14:textId="77777777" w:rsidR="000034AD" w:rsidRDefault="000034AD" w:rsidP="002859C0">
                      <w:pPr>
                        <w:pStyle w:val="Peudretimatge"/>
                      </w:pPr>
                      <w:r>
                        <w:t>Exemple taula estil GRAU</w:t>
                      </w:r>
                    </w:p>
                  </w:txbxContent>
                </v:textbox>
                <w10:wrap type="square" side="left" anchorx="margin" anchory="margin"/>
              </v:shape>
            </w:pict>
          </mc:Fallback>
        </mc:AlternateContent>
      </w:r>
    </w:p>
    <w:tbl>
      <w:tblPr>
        <w:tblStyle w:val="GRAU"/>
        <w:tblW w:w="7170" w:type="dxa"/>
        <w:tblLook w:val="0660" w:firstRow="1" w:lastRow="1" w:firstColumn="0" w:lastColumn="0" w:noHBand="1" w:noVBand="1"/>
      </w:tblPr>
      <w:tblGrid>
        <w:gridCol w:w="1434"/>
        <w:gridCol w:w="1434"/>
        <w:gridCol w:w="1434"/>
        <w:gridCol w:w="1434"/>
        <w:gridCol w:w="1434"/>
      </w:tblGrid>
      <w:tr w:rsidR="00B8288A" w:rsidRPr="00521547" w14:paraId="241E5790" w14:textId="77777777" w:rsidTr="00521547">
        <w:trPr>
          <w:cnfStyle w:val="100000000000" w:firstRow="1" w:lastRow="0" w:firstColumn="0" w:lastColumn="0" w:oddVBand="0" w:evenVBand="0" w:oddHBand="0" w:evenHBand="0" w:firstRowFirstColumn="0" w:firstRowLastColumn="0" w:lastRowFirstColumn="0" w:lastRowLastColumn="0"/>
          <w:trHeight w:val="283"/>
        </w:trPr>
        <w:tc>
          <w:tcPr>
            <w:tcW w:w="1434" w:type="dxa"/>
            <w:tcBorders>
              <w:top w:val="single" w:sz="6" w:space="0" w:color="808080" w:themeColor="background1" w:themeShade="80"/>
              <w:bottom w:val="single" w:sz="6" w:space="0" w:color="808080" w:themeColor="background1" w:themeShade="80"/>
            </w:tcBorders>
          </w:tcPr>
          <w:p w14:paraId="35E66933" w14:textId="5BCBCBF7" w:rsidR="001D6CD4" w:rsidRPr="00521547" w:rsidRDefault="001D6CD4" w:rsidP="00521547">
            <w:pPr>
              <w:pStyle w:val="TextTaula0"/>
              <w:rPr>
                <w:rFonts w:ascii="Univers 55" w:hAnsi="Univers 55"/>
                <w:b w:val="0"/>
              </w:rPr>
            </w:pPr>
            <w:r w:rsidRPr="00521547">
              <w:rPr>
                <w:rFonts w:ascii="Univers 55" w:hAnsi="Univers 55"/>
                <w:b w:val="0"/>
              </w:rPr>
              <w:t>Dades</w:t>
            </w:r>
          </w:p>
        </w:tc>
        <w:tc>
          <w:tcPr>
            <w:tcW w:w="1434" w:type="dxa"/>
            <w:tcBorders>
              <w:top w:val="single" w:sz="6" w:space="0" w:color="808080" w:themeColor="background1" w:themeShade="80"/>
              <w:bottom w:val="single" w:sz="6" w:space="0" w:color="808080" w:themeColor="background1" w:themeShade="80"/>
            </w:tcBorders>
          </w:tcPr>
          <w:p w14:paraId="635E9EB8" w14:textId="77777777" w:rsidR="001D6CD4" w:rsidRPr="00521547" w:rsidRDefault="001D6CD4" w:rsidP="00521547">
            <w:pPr>
              <w:pStyle w:val="TextTaula0"/>
              <w:rPr>
                <w:rFonts w:ascii="Univers 55" w:hAnsi="Univers 55"/>
                <w:b w:val="0"/>
              </w:rPr>
            </w:pPr>
            <w:r w:rsidRPr="00521547">
              <w:rPr>
                <w:rFonts w:ascii="Univers 55" w:hAnsi="Univers 55"/>
                <w:b w:val="0"/>
              </w:rPr>
              <w:t>A</w:t>
            </w:r>
          </w:p>
        </w:tc>
        <w:tc>
          <w:tcPr>
            <w:tcW w:w="1434" w:type="dxa"/>
            <w:tcBorders>
              <w:top w:val="single" w:sz="6" w:space="0" w:color="808080" w:themeColor="background1" w:themeShade="80"/>
              <w:bottom w:val="single" w:sz="6" w:space="0" w:color="808080" w:themeColor="background1" w:themeShade="80"/>
            </w:tcBorders>
          </w:tcPr>
          <w:p w14:paraId="3FFBE6D7" w14:textId="77777777" w:rsidR="001D6CD4" w:rsidRPr="00521547" w:rsidRDefault="001D6CD4" w:rsidP="00521547">
            <w:pPr>
              <w:pStyle w:val="TextTaula0"/>
              <w:rPr>
                <w:rFonts w:ascii="Univers 55" w:hAnsi="Univers 55"/>
                <w:b w:val="0"/>
              </w:rPr>
            </w:pPr>
            <w:r w:rsidRPr="00521547">
              <w:rPr>
                <w:rFonts w:ascii="Univers 55" w:hAnsi="Univers 55"/>
                <w:b w:val="0"/>
              </w:rPr>
              <w:t>B</w:t>
            </w:r>
          </w:p>
        </w:tc>
        <w:tc>
          <w:tcPr>
            <w:tcW w:w="1434" w:type="dxa"/>
            <w:tcBorders>
              <w:top w:val="single" w:sz="6" w:space="0" w:color="808080" w:themeColor="background1" w:themeShade="80"/>
              <w:bottom w:val="single" w:sz="6" w:space="0" w:color="808080" w:themeColor="background1" w:themeShade="80"/>
            </w:tcBorders>
          </w:tcPr>
          <w:p w14:paraId="3DD39275" w14:textId="77777777" w:rsidR="001D6CD4" w:rsidRPr="00521547" w:rsidRDefault="001D6CD4" w:rsidP="00521547">
            <w:pPr>
              <w:pStyle w:val="TextTaula0"/>
              <w:rPr>
                <w:rFonts w:ascii="Univers 55" w:hAnsi="Univers 55"/>
                <w:b w:val="0"/>
              </w:rPr>
            </w:pPr>
            <w:r w:rsidRPr="00521547">
              <w:rPr>
                <w:rFonts w:ascii="Univers 55" w:hAnsi="Univers 55"/>
                <w:b w:val="0"/>
              </w:rPr>
              <w:t>C</w:t>
            </w:r>
          </w:p>
        </w:tc>
        <w:tc>
          <w:tcPr>
            <w:tcW w:w="1434" w:type="dxa"/>
            <w:tcBorders>
              <w:top w:val="single" w:sz="6" w:space="0" w:color="808080" w:themeColor="background1" w:themeShade="80"/>
              <w:bottom w:val="single" w:sz="6" w:space="0" w:color="808080" w:themeColor="background1" w:themeShade="80"/>
            </w:tcBorders>
          </w:tcPr>
          <w:p w14:paraId="78A66FDD" w14:textId="77777777" w:rsidR="001D6CD4" w:rsidRPr="00521547" w:rsidRDefault="001D6CD4" w:rsidP="00521547">
            <w:pPr>
              <w:pStyle w:val="TextTaula0"/>
              <w:rPr>
                <w:rFonts w:ascii="Univers 55" w:hAnsi="Univers 55"/>
                <w:b w:val="0"/>
              </w:rPr>
            </w:pPr>
            <w:r w:rsidRPr="00521547">
              <w:rPr>
                <w:rFonts w:ascii="Univers 55" w:hAnsi="Univers 55"/>
                <w:b w:val="0"/>
              </w:rPr>
              <w:t>D</w:t>
            </w:r>
          </w:p>
        </w:tc>
      </w:tr>
      <w:tr w:rsidR="00B8288A" w:rsidRPr="00521547" w14:paraId="6F4D3AEA" w14:textId="77777777" w:rsidTr="00521547">
        <w:trPr>
          <w:trHeight w:val="283"/>
        </w:trPr>
        <w:tc>
          <w:tcPr>
            <w:tcW w:w="1434" w:type="dxa"/>
            <w:tcBorders>
              <w:top w:val="single" w:sz="6" w:space="0" w:color="808080" w:themeColor="background1" w:themeShade="80"/>
            </w:tcBorders>
          </w:tcPr>
          <w:p w14:paraId="3B1206E8" w14:textId="77777777" w:rsidR="001D6CD4" w:rsidRPr="00521547" w:rsidRDefault="001D6CD4" w:rsidP="00521547">
            <w:pPr>
              <w:pStyle w:val="TextTaula0"/>
            </w:pPr>
            <w:r w:rsidRPr="00521547">
              <w:t>Client 1</w:t>
            </w:r>
          </w:p>
        </w:tc>
        <w:tc>
          <w:tcPr>
            <w:tcW w:w="1434" w:type="dxa"/>
            <w:tcBorders>
              <w:top w:val="single" w:sz="6" w:space="0" w:color="808080" w:themeColor="background1" w:themeShade="80"/>
            </w:tcBorders>
          </w:tcPr>
          <w:p w14:paraId="3D9FB2B8" w14:textId="77777777" w:rsidR="001D6CD4" w:rsidRPr="00521547" w:rsidRDefault="001D6CD4" w:rsidP="00521547">
            <w:pPr>
              <w:pStyle w:val="TextTaula0"/>
            </w:pPr>
            <w:r w:rsidRPr="00521547">
              <w:t>23522</w:t>
            </w:r>
          </w:p>
        </w:tc>
        <w:tc>
          <w:tcPr>
            <w:tcW w:w="1434" w:type="dxa"/>
            <w:tcBorders>
              <w:top w:val="single" w:sz="6" w:space="0" w:color="808080" w:themeColor="background1" w:themeShade="80"/>
            </w:tcBorders>
          </w:tcPr>
          <w:p w14:paraId="32981EC7" w14:textId="77777777" w:rsidR="001D6CD4" w:rsidRPr="00521547" w:rsidRDefault="001D6CD4" w:rsidP="00521547">
            <w:pPr>
              <w:pStyle w:val="TextTaula0"/>
            </w:pPr>
            <w:r w:rsidRPr="00521547">
              <w:t>112455</w:t>
            </w:r>
          </w:p>
        </w:tc>
        <w:tc>
          <w:tcPr>
            <w:tcW w:w="1434" w:type="dxa"/>
            <w:tcBorders>
              <w:top w:val="single" w:sz="6" w:space="0" w:color="808080" w:themeColor="background1" w:themeShade="80"/>
            </w:tcBorders>
          </w:tcPr>
          <w:p w14:paraId="10E17B48" w14:textId="77777777" w:rsidR="001D6CD4" w:rsidRPr="00521547" w:rsidRDefault="001D6CD4" w:rsidP="00521547">
            <w:pPr>
              <w:pStyle w:val="TextTaula0"/>
            </w:pPr>
            <w:r w:rsidRPr="00521547">
              <w:t>12212</w:t>
            </w:r>
          </w:p>
        </w:tc>
        <w:tc>
          <w:tcPr>
            <w:tcW w:w="1434" w:type="dxa"/>
            <w:tcBorders>
              <w:top w:val="single" w:sz="6" w:space="0" w:color="808080" w:themeColor="background1" w:themeShade="80"/>
            </w:tcBorders>
          </w:tcPr>
          <w:p w14:paraId="35433B78" w14:textId="77777777" w:rsidR="001D6CD4" w:rsidRPr="00521547" w:rsidRDefault="001D6CD4" w:rsidP="00521547">
            <w:pPr>
              <w:pStyle w:val="TextTaula0"/>
            </w:pPr>
            <w:r w:rsidRPr="00521547">
              <w:t>21545</w:t>
            </w:r>
          </w:p>
        </w:tc>
      </w:tr>
      <w:tr w:rsidR="00B8288A" w:rsidRPr="00521547" w14:paraId="330EB41C" w14:textId="77777777" w:rsidTr="00521547">
        <w:trPr>
          <w:trHeight w:val="283"/>
        </w:trPr>
        <w:tc>
          <w:tcPr>
            <w:tcW w:w="1434" w:type="dxa"/>
            <w:tcBorders>
              <w:bottom w:val="single" w:sz="4" w:space="0" w:color="808080" w:themeColor="background1" w:themeShade="80"/>
            </w:tcBorders>
          </w:tcPr>
          <w:p w14:paraId="00DA186D" w14:textId="77777777" w:rsidR="001D6CD4" w:rsidRPr="00521547" w:rsidRDefault="001D6CD4" w:rsidP="00521547">
            <w:pPr>
              <w:pStyle w:val="TextTaula0"/>
            </w:pPr>
            <w:r w:rsidRPr="00521547">
              <w:t>Client 2</w:t>
            </w:r>
          </w:p>
        </w:tc>
        <w:tc>
          <w:tcPr>
            <w:tcW w:w="1434" w:type="dxa"/>
            <w:tcBorders>
              <w:bottom w:val="single" w:sz="4" w:space="0" w:color="808080" w:themeColor="background1" w:themeShade="80"/>
            </w:tcBorders>
          </w:tcPr>
          <w:p w14:paraId="49E7B2FD" w14:textId="77777777" w:rsidR="001D6CD4" w:rsidRPr="00521547" w:rsidRDefault="001D6CD4" w:rsidP="00521547">
            <w:pPr>
              <w:pStyle w:val="TextTaula0"/>
            </w:pPr>
            <w:r w:rsidRPr="00521547">
              <w:t>454511</w:t>
            </w:r>
          </w:p>
        </w:tc>
        <w:tc>
          <w:tcPr>
            <w:tcW w:w="1434" w:type="dxa"/>
            <w:tcBorders>
              <w:bottom w:val="single" w:sz="4" w:space="0" w:color="808080" w:themeColor="background1" w:themeShade="80"/>
            </w:tcBorders>
          </w:tcPr>
          <w:p w14:paraId="58CA5FE3" w14:textId="77777777" w:rsidR="001D6CD4" w:rsidRPr="00521547" w:rsidRDefault="001D6CD4" w:rsidP="00521547">
            <w:pPr>
              <w:pStyle w:val="TextTaula0"/>
            </w:pPr>
            <w:r w:rsidRPr="00521547">
              <w:t>545545</w:t>
            </w:r>
          </w:p>
        </w:tc>
        <w:tc>
          <w:tcPr>
            <w:tcW w:w="1434" w:type="dxa"/>
            <w:tcBorders>
              <w:bottom w:val="single" w:sz="4" w:space="0" w:color="808080" w:themeColor="background1" w:themeShade="80"/>
            </w:tcBorders>
          </w:tcPr>
          <w:p w14:paraId="66CD73CF" w14:textId="77777777" w:rsidR="001D6CD4" w:rsidRPr="00521547" w:rsidRDefault="001D6CD4" w:rsidP="00521547">
            <w:pPr>
              <w:pStyle w:val="TextTaula0"/>
            </w:pPr>
            <w:r w:rsidRPr="00521547">
              <w:t>545455</w:t>
            </w:r>
          </w:p>
        </w:tc>
        <w:tc>
          <w:tcPr>
            <w:tcW w:w="1434" w:type="dxa"/>
            <w:tcBorders>
              <w:bottom w:val="single" w:sz="4" w:space="0" w:color="808080" w:themeColor="background1" w:themeShade="80"/>
            </w:tcBorders>
          </w:tcPr>
          <w:p w14:paraId="72E0BF10" w14:textId="77777777" w:rsidR="001D6CD4" w:rsidRPr="00521547" w:rsidRDefault="001D6CD4" w:rsidP="00521547">
            <w:pPr>
              <w:pStyle w:val="TextTaula0"/>
            </w:pPr>
            <w:r w:rsidRPr="00521547">
              <w:t>44454</w:t>
            </w:r>
          </w:p>
        </w:tc>
      </w:tr>
      <w:tr w:rsidR="00B8288A" w:rsidRPr="00521547" w14:paraId="270E7E8B" w14:textId="77777777" w:rsidTr="00521547">
        <w:trPr>
          <w:cnfStyle w:val="010000000000" w:firstRow="0" w:lastRow="1" w:firstColumn="0" w:lastColumn="0" w:oddVBand="0" w:evenVBand="0" w:oddHBand="0" w:evenHBand="0" w:firstRowFirstColumn="0" w:firstRowLastColumn="0" w:lastRowFirstColumn="0" w:lastRowLastColumn="0"/>
          <w:trHeight w:val="283"/>
        </w:trPr>
        <w:tc>
          <w:tcPr>
            <w:tcW w:w="1434" w:type="dxa"/>
            <w:tcBorders>
              <w:top w:val="single" w:sz="4" w:space="0" w:color="808080" w:themeColor="background1" w:themeShade="80"/>
              <w:bottom w:val="single" w:sz="6" w:space="0" w:color="808080" w:themeColor="background1" w:themeShade="80"/>
            </w:tcBorders>
          </w:tcPr>
          <w:p w14:paraId="56207435" w14:textId="77777777" w:rsidR="001D6CD4" w:rsidRPr="00521547" w:rsidRDefault="001D6CD4" w:rsidP="00521547">
            <w:pPr>
              <w:pStyle w:val="TextTaula0"/>
              <w:rPr>
                <w:b w:val="0"/>
              </w:rPr>
            </w:pPr>
            <w:r w:rsidRPr="00521547">
              <w:rPr>
                <w:b w:val="0"/>
              </w:rPr>
              <w:t>Client 3</w:t>
            </w:r>
          </w:p>
        </w:tc>
        <w:tc>
          <w:tcPr>
            <w:tcW w:w="1434" w:type="dxa"/>
            <w:tcBorders>
              <w:top w:val="single" w:sz="4" w:space="0" w:color="808080" w:themeColor="background1" w:themeShade="80"/>
              <w:bottom w:val="single" w:sz="6" w:space="0" w:color="808080" w:themeColor="background1" w:themeShade="80"/>
            </w:tcBorders>
          </w:tcPr>
          <w:p w14:paraId="3616ED85" w14:textId="77777777" w:rsidR="001D6CD4" w:rsidRPr="00521547" w:rsidRDefault="001D6CD4" w:rsidP="00521547">
            <w:pPr>
              <w:pStyle w:val="TextTaula0"/>
              <w:rPr>
                <w:b w:val="0"/>
              </w:rPr>
            </w:pPr>
            <w:r w:rsidRPr="00521547">
              <w:rPr>
                <w:b w:val="0"/>
              </w:rPr>
              <w:t>5445</w:t>
            </w:r>
          </w:p>
        </w:tc>
        <w:tc>
          <w:tcPr>
            <w:tcW w:w="1434" w:type="dxa"/>
            <w:tcBorders>
              <w:top w:val="single" w:sz="4" w:space="0" w:color="808080" w:themeColor="background1" w:themeShade="80"/>
              <w:bottom w:val="single" w:sz="6" w:space="0" w:color="808080" w:themeColor="background1" w:themeShade="80"/>
            </w:tcBorders>
          </w:tcPr>
          <w:p w14:paraId="28A2E01C" w14:textId="77777777" w:rsidR="001D6CD4" w:rsidRPr="00521547" w:rsidRDefault="001D6CD4" w:rsidP="00521547">
            <w:pPr>
              <w:pStyle w:val="TextTaula0"/>
              <w:rPr>
                <w:b w:val="0"/>
              </w:rPr>
            </w:pPr>
            <w:r w:rsidRPr="00521547">
              <w:rPr>
                <w:b w:val="0"/>
              </w:rPr>
              <w:t>54</w:t>
            </w:r>
          </w:p>
        </w:tc>
        <w:tc>
          <w:tcPr>
            <w:tcW w:w="1434" w:type="dxa"/>
            <w:tcBorders>
              <w:top w:val="single" w:sz="4" w:space="0" w:color="808080" w:themeColor="background1" w:themeShade="80"/>
              <w:bottom w:val="single" w:sz="6" w:space="0" w:color="808080" w:themeColor="background1" w:themeShade="80"/>
            </w:tcBorders>
          </w:tcPr>
          <w:p w14:paraId="0B7C4F04" w14:textId="77777777" w:rsidR="001D6CD4" w:rsidRPr="00521547" w:rsidRDefault="001D6CD4" w:rsidP="00521547">
            <w:pPr>
              <w:pStyle w:val="TextTaula0"/>
              <w:rPr>
                <w:b w:val="0"/>
              </w:rPr>
            </w:pPr>
            <w:r w:rsidRPr="00521547">
              <w:rPr>
                <w:b w:val="0"/>
              </w:rPr>
              <w:t>5451</w:t>
            </w:r>
          </w:p>
        </w:tc>
        <w:tc>
          <w:tcPr>
            <w:tcW w:w="1434" w:type="dxa"/>
            <w:tcBorders>
              <w:top w:val="single" w:sz="4" w:space="0" w:color="808080" w:themeColor="background1" w:themeShade="80"/>
              <w:bottom w:val="single" w:sz="6" w:space="0" w:color="808080" w:themeColor="background1" w:themeShade="80"/>
            </w:tcBorders>
          </w:tcPr>
          <w:p w14:paraId="3AF012D0" w14:textId="77777777" w:rsidR="001D6CD4" w:rsidRPr="00521547" w:rsidRDefault="001D6CD4" w:rsidP="00521547">
            <w:pPr>
              <w:pStyle w:val="TextTaula0"/>
              <w:rPr>
                <w:b w:val="0"/>
              </w:rPr>
            </w:pPr>
            <w:r w:rsidRPr="00521547">
              <w:rPr>
                <w:b w:val="0"/>
              </w:rPr>
              <w:t>111</w:t>
            </w:r>
          </w:p>
        </w:tc>
      </w:tr>
    </w:tbl>
    <w:p w14:paraId="7219712F" w14:textId="77777777" w:rsidR="001D6CD4" w:rsidRDefault="001D6CD4" w:rsidP="00521547"/>
    <w:p w14:paraId="195102FE" w14:textId="77777777" w:rsidR="00DE7F9D" w:rsidRPr="00A963D5" w:rsidRDefault="00DE7F9D" w:rsidP="00D227E6">
      <w:pPr>
        <w:rPr>
          <w:lang w:val="ca-ES"/>
        </w:rPr>
      </w:pPr>
      <w:r w:rsidRPr="00A963D5">
        <w:rPr>
          <w:lang w:val="ca-ES"/>
        </w:rPr>
        <w:t>Per aplicar-ho a una taula ja creada:</w:t>
      </w:r>
    </w:p>
    <w:p w14:paraId="53EC88C3" w14:textId="77777777" w:rsidR="00DE7F9D" w:rsidRPr="00A963D5" w:rsidRDefault="00DE7F9D" w:rsidP="00B8288A">
      <w:pPr>
        <w:pStyle w:val="Enumeracio"/>
      </w:pPr>
      <w:r w:rsidRPr="00A963D5">
        <w:t>Seleccionar taula</w:t>
      </w:r>
    </w:p>
    <w:p w14:paraId="34478D69" w14:textId="77777777" w:rsidR="00DE7F9D" w:rsidRPr="00A963D5" w:rsidRDefault="00E44066" w:rsidP="00B8288A">
      <w:pPr>
        <w:pStyle w:val="Enumeracio"/>
      </w:pPr>
      <w:r w:rsidRPr="00A963D5">
        <w:t>Escollir</w:t>
      </w:r>
      <w:r w:rsidR="00DE7F9D" w:rsidRPr="00A963D5">
        <w:t xml:space="preserve"> Estil grau del menú desplegable d’estils de taula.</w:t>
      </w:r>
    </w:p>
    <w:p w14:paraId="3808D68D" w14:textId="0BC83A22" w:rsidR="00DE7F9D" w:rsidRDefault="00E44066" w:rsidP="00B8288A">
      <w:pPr>
        <w:pStyle w:val="Enumeracio"/>
      </w:pPr>
      <w:r w:rsidRPr="00A963D5">
        <w:t>Escollir</w:t>
      </w:r>
      <w:r w:rsidR="00DE7F9D" w:rsidRPr="00A963D5">
        <w:t xml:space="preserve"> les opcions d’estil de taula que es necessitin.</w:t>
      </w:r>
    </w:p>
    <w:p w14:paraId="1B6AE7DF" w14:textId="77777777" w:rsidR="000C613E" w:rsidRDefault="000C613E" w:rsidP="000C613E">
      <w:pPr>
        <w:pStyle w:val="Enumeracio"/>
        <w:numPr>
          <w:ilvl w:val="0"/>
          <w:numId w:val="0"/>
        </w:numPr>
        <w:ind w:left="360" w:hanging="360"/>
      </w:pPr>
    </w:p>
    <w:p w14:paraId="06DDCB01" w14:textId="77777777" w:rsidR="00444E42" w:rsidRPr="00A963D5" w:rsidRDefault="00444E42" w:rsidP="00444E42">
      <w:pPr>
        <w:rPr>
          <w:lang w:val="ca-ES"/>
        </w:rPr>
      </w:pPr>
      <w:r w:rsidRPr="00A963D5">
        <w:rPr>
          <w:lang w:val="ca-ES"/>
        </w:rPr>
        <w:t xml:space="preserve">El peu de Taula sempre que es pugui va al marge exterior, en un quadrat de text. </w:t>
      </w:r>
    </w:p>
    <w:p w14:paraId="05C1A6B4" w14:textId="77777777" w:rsidR="00444E42" w:rsidRPr="00A963D5" w:rsidRDefault="00444E42" w:rsidP="00B8288A">
      <w:pPr>
        <w:pStyle w:val="Enumeracio"/>
      </w:pPr>
      <w:r w:rsidRPr="00A963D5">
        <w:t xml:space="preserve">En el menú Inserir quadre de text existeix l’estil GRAU predeterminat. Escollir l’estil PEU </w:t>
      </w:r>
      <w:r w:rsidR="00757450" w:rsidRPr="00A963D5">
        <w:t>TAULA</w:t>
      </w:r>
      <w:r w:rsidRPr="00A963D5">
        <w:t xml:space="preserve"> DRET </w:t>
      </w:r>
      <w:r w:rsidR="001C0702">
        <w:t>pels quadres al marge dret</w:t>
      </w:r>
      <w:r w:rsidRPr="00A963D5">
        <w:t xml:space="preserve">, i PEU </w:t>
      </w:r>
      <w:r w:rsidR="00757450" w:rsidRPr="00A963D5">
        <w:t>TAULA</w:t>
      </w:r>
      <w:r w:rsidRPr="00A963D5">
        <w:t xml:space="preserve"> ESQUERRE </w:t>
      </w:r>
      <w:r w:rsidR="001C0702">
        <w:t xml:space="preserve">pels quadres </w:t>
      </w:r>
      <w:r w:rsidRPr="00A963D5">
        <w:t>que van al marge esquerre</w:t>
      </w:r>
    </w:p>
    <w:p w14:paraId="712509D9" w14:textId="77777777" w:rsidR="00E718CD" w:rsidRPr="00A963D5" w:rsidRDefault="00E718CD" w:rsidP="000C613E">
      <w:pPr>
        <w:spacing w:after="0"/>
        <w:rPr>
          <w:lang w:val="ca-ES"/>
        </w:rPr>
      </w:pPr>
    </w:p>
    <w:p w14:paraId="34F7CE75" w14:textId="77777777" w:rsidR="00E718CD" w:rsidRPr="00A963D5" w:rsidRDefault="00E718CD" w:rsidP="000C613E">
      <w:pPr>
        <w:pStyle w:val="Titolsubapartat0"/>
        <w:rPr>
          <w:lang w:val="ca-ES"/>
        </w:rPr>
      </w:pPr>
      <w:bookmarkStart w:id="19" w:name="_Toc108170169"/>
      <w:r w:rsidRPr="00A963D5">
        <w:rPr>
          <w:lang w:val="ca-ES"/>
        </w:rPr>
        <w:t>Imatges</w:t>
      </w:r>
      <w:bookmarkEnd w:id="19"/>
    </w:p>
    <w:p w14:paraId="21B82577" w14:textId="43D1A2B4" w:rsidR="00A16B93" w:rsidRPr="00A963D5" w:rsidRDefault="00E718CD" w:rsidP="00C80F92">
      <w:pPr>
        <w:rPr>
          <w:lang w:val="ca-ES"/>
        </w:rPr>
      </w:pPr>
      <w:r w:rsidRPr="00A963D5">
        <w:rPr>
          <w:lang w:val="ca-ES"/>
        </w:rPr>
        <w:t>Totes el dibuixos i fotografies van alin</w:t>
      </w:r>
      <w:r w:rsidR="00E44066" w:rsidRPr="00A963D5">
        <w:rPr>
          <w:lang w:val="ca-ES"/>
        </w:rPr>
        <w:t>eats a</w:t>
      </w:r>
      <w:r w:rsidR="00456068">
        <w:rPr>
          <w:lang w:val="ca-ES"/>
        </w:rPr>
        <w:t>l centre</w:t>
      </w:r>
      <w:r w:rsidR="00E44066" w:rsidRPr="00A963D5">
        <w:rPr>
          <w:lang w:val="ca-ES"/>
        </w:rPr>
        <w:t>. En funció de la mida</w:t>
      </w:r>
      <w:r w:rsidRPr="00A963D5">
        <w:rPr>
          <w:lang w:val="ca-ES"/>
        </w:rPr>
        <w:t xml:space="preserve"> de l’objecte es pot fer que ocupin la caixa de text sencera o si són petites agrupar dues imatges en horitzontal</w:t>
      </w:r>
    </w:p>
    <w:p w14:paraId="3081FA3B" w14:textId="6F4FAD23" w:rsidR="00E718CD" w:rsidRDefault="00E718CD" w:rsidP="00C80F92">
      <w:pPr>
        <w:rPr>
          <w:lang w:val="ca-ES"/>
        </w:rPr>
      </w:pPr>
      <w:r w:rsidRPr="00A963D5">
        <w:rPr>
          <w:lang w:val="ca-ES"/>
        </w:rPr>
        <w:t xml:space="preserve">El peu de figura sempre que es pugui va al marge exterior, en un quadrat de text. </w:t>
      </w:r>
    </w:p>
    <w:p w14:paraId="5EB1FBD1" w14:textId="5E0E42C8" w:rsidR="000C613E" w:rsidRPr="00A963D5" w:rsidRDefault="000C613E" w:rsidP="00C80F92">
      <w:pPr>
        <w:rPr>
          <w:lang w:val="ca-ES"/>
        </w:rPr>
      </w:pPr>
      <w:r w:rsidRPr="00A963D5">
        <w:rPr>
          <w:lang w:val="ca-ES"/>
        </w:rPr>
        <w:t xml:space="preserve">En el menú Inserir quadre de text existeix l’estil </w:t>
      </w:r>
      <w:r w:rsidRPr="00A963D5">
        <w:rPr>
          <w:i/>
          <w:lang w:val="ca-ES"/>
        </w:rPr>
        <w:t>GRAU</w:t>
      </w:r>
      <w:r w:rsidRPr="00A963D5">
        <w:rPr>
          <w:lang w:val="ca-ES"/>
        </w:rPr>
        <w:t xml:space="preserve"> predeterminat. Escollir l’estil </w:t>
      </w:r>
      <w:r w:rsidRPr="00A963D5">
        <w:rPr>
          <w:i/>
          <w:lang w:val="ca-ES"/>
        </w:rPr>
        <w:t>PEU FIGURA DRET</w:t>
      </w:r>
      <w:r w:rsidRPr="00A963D5">
        <w:rPr>
          <w:lang w:val="ca-ES"/>
        </w:rPr>
        <w:t xml:space="preserve"> pels quadres que van al marge dret, i </w:t>
      </w:r>
      <w:r w:rsidRPr="00A963D5">
        <w:rPr>
          <w:i/>
          <w:lang w:val="ca-ES"/>
        </w:rPr>
        <w:t>PEU FIGURA ESQUERRE</w:t>
      </w:r>
      <w:r w:rsidRPr="00A963D5">
        <w:rPr>
          <w:lang w:val="ca-ES"/>
        </w:rPr>
        <w:t xml:space="preserve"> pels quadres que van al marge esquerre.</w:t>
      </w:r>
    </w:p>
    <w:p w14:paraId="05698586" w14:textId="4C7BEDA6" w:rsidR="008D0D41" w:rsidRDefault="008D0D41" w:rsidP="00C80F92">
      <w:pPr>
        <w:rPr>
          <w:lang w:val="ca-ES"/>
        </w:rPr>
      </w:pPr>
    </w:p>
    <w:tbl>
      <w:tblPr>
        <w:tblStyle w:val="Tablaconcuadrcula"/>
        <w:tblW w:w="0" w:type="auto"/>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188"/>
      </w:tblGrid>
      <w:tr w:rsidR="00D54E54" w14:paraId="308DA5D5" w14:textId="77777777" w:rsidTr="000C613E">
        <w:trPr>
          <w:trHeight w:val="3315"/>
        </w:trPr>
        <w:tc>
          <w:tcPr>
            <w:tcW w:w="1134" w:type="dxa"/>
          </w:tcPr>
          <w:p w14:paraId="5417130B" w14:textId="77777777" w:rsidR="004F798F" w:rsidRDefault="004F798F" w:rsidP="004F798F">
            <w:pPr>
              <w:pStyle w:val="Peuesquerre"/>
            </w:pPr>
            <w:r>
              <w:lastRenderedPageBreak/>
              <w:t>Fig. 3</w:t>
            </w:r>
          </w:p>
          <w:p w14:paraId="144262DE" w14:textId="77777777" w:rsidR="004F798F" w:rsidRDefault="004F798F" w:rsidP="004F798F">
            <w:pPr>
              <w:pStyle w:val="Peuesquerre"/>
            </w:pPr>
            <w:r>
              <w:t xml:space="preserve">Figura exemple </w:t>
            </w:r>
          </w:p>
          <w:p w14:paraId="51D79844" w14:textId="77777777" w:rsidR="004F798F" w:rsidRDefault="004F798F" w:rsidP="004F798F">
            <w:pPr>
              <w:pStyle w:val="Peuesquerre"/>
            </w:pPr>
          </w:p>
          <w:p w14:paraId="56F95CB1" w14:textId="77777777" w:rsidR="004F798F" w:rsidRDefault="004F798F" w:rsidP="004F798F">
            <w:pPr>
              <w:pStyle w:val="Peuesquerre"/>
            </w:pPr>
          </w:p>
          <w:p w14:paraId="3765D309" w14:textId="77777777" w:rsidR="004F798F" w:rsidRDefault="004F798F" w:rsidP="004F798F">
            <w:pPr>
              <w:pStyle w:val="Peuesquerre"/>
            </w:pPr>
            <w:r>
              <w:t>Fig. 4</w:t>
            </w:r>
          </w:p>
          <w:p w14:paraId="585DC6DA" w14:textId="77777777" w:rsidR="004F798F" w:rsidRDefault="004F798F" w:rsidP="004F798F">
            <w:pPr>
              <w:pStyle w:val="Peuesquerre"/>
            </w:pPr>
            <w:r>
              <w:t>Figura exemple 2</w:t>
            </w:r>
          </w:p>
          <w:p w14:paraId="667DAA0B" w14:textId="77777777" w:rsidR="00D54E54" w:rsidRDefault="00D54E54" w:rsidP="004F798F">
            <w:pPr>
              <w:pStyle w:val="Peuesquerre"/>
              <w:rPr>
                <w:lang w:val="ca-ES"/>
              </w:rPr>
            </w:pPr>
          </w:p>
        </w:tc>
        <w:tc>
          <w:tcPr>
            <w:tcW w:w="7188" w:type="dxa"/>
          </w:tcPr>
          <w:p w14:paraId="7DF163C6" w14:textId="6C39834B" w:rsidR="00D54E54" w:rsidRDefault="000C613E" w:rsidP="000C613E">
            <w:pPr>
              <w:jc w:val="center"/>
              <w:rPr>
                <w:lang w:val="ca-ES"/>
              </w:rPr>
            </w:pPr>
            <w:r>
              <w:rPr>
                <w:noProof/>
                <w:lang w:eastAsia="es-ES"/>
              </w:rPr>
              <mc:AlternateContent>
                <mc:Choice Requires="wpg">
                  <w:drawing>
                    <wp:anchor distT="0" distB="0" distL="114300" distR="114300" simplePos="0" relativeHeight="251653632" behindDoc="0" locked="0" layoutInCell="1" allowOverlap="1" wp14:anchorId="756ED1F9" wp14:editId="27275C5F">
                      <wp:simplePos x="0" y="0"/>
                      <wp:positionH relativeFrom="column">
                        <wp:posOffset>363220</wp:posOffset>
                      </wp:positionH>
                      <wp:positionV relativeFrom="paragraph">
                        <wp:posOffset>7620</wp:posOffset>
                      </wp:positionV>
                      <wp:extent cx="3565525" cy="1810385"/>
                      <wp:effectExtent l="0" t="0" r="0" b="0"/>
                      <wp:wrapNone/>
                      <wp:docPr id="19" name="Grupo 19"/>
                      <wp:cNvGraphicFramePr/>
                      <a:graphic xmlns:a="http://schemas.openxmlformats.org/drawingml/2006/main">
                        <a:graphicData uri="http://schemas.microsoft.com/office/word/2010/wordprocessingGroup">
                          <wpg:wgp>
                            <wpg:cNvGrpSpPr/>
                            <wpg:grpSpPr>
                              <a:xfrm>
                                <a:off x="0" y="0"/>
                                <a:ext cx="3565525" cy="1810385"/>
                                <a:chOff x="0" y="0"/>
                                <a:chExt cx="3565525" cy="1810385"/>
                              </a:xfrm>
                            </wpg:grpSpPr>
                            <pic:pic xmlns:pic="http://schemas.openxmlformats.org/drawingml/2006/picture">
                              <pic:nvPicPr>
                                <pic:cNvPr id="8" name="Picture 6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8560" cy="181038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10" name="Picture 6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552700" y="0"/>
                                  <a:ext cx="1012825" cy="1810385"/>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wpg:wgp>
                        </a:graphicData>
                      </a:graphic>
                    </wp:anchor>
                  </w:drawing>
                </mc:Choice>
                <mc:Fallback>
                  <w:pict>
                    <v:group w14:anchorId="3A73CCFE" id="Grupo 19" o:spid="_x0000_s1026" style="position:absolute;margin-left:28.6pt;margin-top:.6pt;width:280.75pt;height:142.55pt;z-index:251653632" coordsize="35655,18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">
                      <v:shape id="Picture 61" o:spid="_x0000_s1027" type="#_x0000_t75" style="position:absolute;width:24485;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">
                        <v:imagedata r:id="rId13" o:title=""/>
                        <v:path arrowok="t"/>
                      </v:shape>
                      <v:shape id="Picture 62" o:spid="_x0000_s1028" type="#_x0000_t75" style="position:absolute;left:25527;width:10128;height:1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">
                        <v:imagedata r:id="rId14" o:title=""/>
                        <v:path arrowok="t"/>
                      </v:shape>
                    </v:group>
                  </w:pict>
                </mc:Fallback>
              </mc:AlternateContent>
            </w:r>
          </w:p>
        </w:tc>
      </w:tr>
    </w:tbl>
    <w:p w14:paraId="3711B58E" w14:textId="372AA4CB" w:rsidR="00E718CD" w:rsidRDefault="000A1580" w:rsidP="00C80F92">
      <w:pPr>
        <w:rPr>
          <w:lang w:val="ca-ES"/>
        </w:rPr>
      </w:pPr>
      <w:r>
        <w:rPr>
          <w:lang w:val="ca-ES"/>
        </w:rPr>
        <w:t xml:space="preserve">Per agrupar el peu de figura amb la figura corresponent i que aquest no es mogui si fem canvis en el text, recomanem </w:t>
      </w:r>
      <w:r w:rsidR="00A85543">
        <w:rPr>
          <w:lang w:val="ca-ES"/>
        </w:rPr>
        <w:t>la utilització</w:t>
      </w:r>
      <w:r>
        <w:rPr>
          <w:lang w:val="ca-ES"/>
        </w:rPr>
        <w:t xml:space="preserve"> del llenç de dibuix</w:t>
      </w:r>
      <w:r w:rsidR="00D54E54">
        <w:rPr>
          <w:lang w:val="ca-ES"/>
        </w:rPr>
        <w:t xml:space="preserve"> o una taula sense filet</w:t>
      </w:r>
      <w:r w:rsidR="008D0D41">
        <w:rPr>
          <w:lang w:val="ca-ES"/>
        </w:rPr>
        <w:t>.</w:t>
      </w:r>
    </w:p>
    <w:p w14:paraId="3D6EE20D" w14:textId="77777777" w:rsidR="008D0D41" w:rsidRDefault="008D0D41" w:rsidP="00C80F92">
      <w:pPr>
        <w:rPr>
          <w:lang w:val="ca-ES"/>
        </w:rPr>
      </w:pPr>
      <w:r>
        <w:rPr>
          <w:lang w:val="ca-ES"/>
        </w:rPr>
        <w:t xml:space="preserve">Per insertar un llenç de dibuix s’ha d’anar a menú </w:t>
      </w:r>
      <w:r w:rsidRPr="00A85543">
        <w:rPr>
          <w:i/>
          <w:lang w:val="ca-ES"/>
        </w:rPr>
        <w:t>inserta</w:t>
      </w:r>
      <w:r w:rsidR="00A85543" w:rsidRPr="00A85543">
        <w:rPr>
          <w:i/>
          <w:lang w:val="ca-ES"/>
        </w:rPr>
        <w:t>r</w:t>
      </w:r>
      <w:r w:rsidRPr="00A85543">
        <w:rPr>
          <w:i/>
          <w:lang w:val="ca-ES"/>
        </w:rPr>
        <w:t xml:space="preserve"> &gt; formes &gt; un nou llenç de dibuix</w:t>
      </w:r>
      <w:r>
        <w:rPr>
          <w:lang w:val="ca-ES"/>
        </w:rPr>
        <w:t xml:space="preserve"> (al final del menú)</w:t>
      </w:r>
      <w:r w:rsidR="00A85543">
        <w:rPr>
          <w:lang w:val="ca-ES"/>
        </w:rPr>
        <w:t>.</w:t>
      </w:r>
    </w:p>
    <w:p w14:paraId="61E2E1EA" w14:textId="77777777" w:rsidR="00A85543" w:rsidRPr="00A963D5" w:rsidRDefault="00A85543" w:rsidP="00C80F92">
      <w:pPr>
        <w:rPr>
          <w:lang w:val="ca-ES"/>
        </w:rPr>
      </w:pPr>
      <w:r>
        <w:rPr>
          <w:lang w:val="ca-ES"/>
        </w:rPr>
        <w:t>Una vegada creat el llenç, es copien dins la figura i el quadre de text. D’aquesta forma es poden agrupar i alinear per dalt amb més precisió.</w:t>
      </w:r>
    </w:p>
    <w:p w14:paraId="55963EB7" w14:textId="77777777" w:rsidR="00C80F92" w:rsidRPr="00A963D5" w:rsidRDefault="00B33A93" w:rsidP="000C613E">
      <w:pPr>
        <w:pStyle w:val="Titolsubapartat0"/>
        <w:rPr>
          <w:lang w:val="ca-ES"/>
        </w:rPr>
      </w:pPr>
      <w:bookmarkStart w:id="20" w:name="_Toc108170170"/>
      <w:r w:rsidRPr="00A963D5">
        <w:rPr>
          <w:lang w:val="ca-ES"/>
        </w:rPr>
        <w:t>Equacions</w:t>
      </w:r>
      <w:bookmarkEnd w:id="20"/>
    </w:p>
    <w:p w14:paraId="7FF0CFD6" w14:textId="77777777" w:rsidR="00B33A93" w:rsidRPr="00A963D5" w:rsidRDefault="00B33A93" w:rsidP="00B33A93">
      <w:pPr>
        <w:pStyle w:val="Normalmatematiques"/>
        <w:rPr>
          <w:lang w:val="ca-ES"/>
        </w:rPr>
      </w:pPr>
      <w:r w:rsidRPr="00A963D5">
        <w:rPr>
          <w:lang w:val="ca-ES"/>
        </w:rPr>
        <w:t>Com ja s’ha comentat els llibres amb equacions tindran tot el text amb l’estil normal matemàtic, és a dir, amb la font Times New Roman, per a que text i equacions quedin unificats.</w:t>
      </w:r>
    </w:p>
    <w:p w14:paraId="54625162" w14:textId="77777777" w:rsidR="00B33A93" w:rsidRPr="00A963D5" w:rsidRDefault="00B33A93" w:rsidP="00B33A93">
      <w:pPr>
        <w:pStyle w:val="Normalmatematiques"/>
        <w:rPr>
          <w:lang w:val="ca-ES"/>
        </w:rPr>
      </w:pPr>
      <w:r w:rsidRPr="00A963D5">
        <w:rPr>
          <w:lang w:val="ca-ES"/>
        </w:rPr>
        <w:t>Com l’edició i correcció d’equacions no és trivial, normalment el maquetador no haurà d’intervenir en les equacions, fora dels projectes que sigui necessari i s’indiqui expressament.</w:t>
      </w:r>
    </w:p>
    <w:p w14:paraId="5AD8F431" w14:textId="77777777" w:rsidR="00672F11" w:rsidRPr="00A963D5" w:rsidRDefault="00B33A93" w:rsidP="00B33A93">
      <w:pPr>
        <w:pStyle w:val="Normalmatematiques"/>
        <w:rPr>
          <w:lang w:val="ca-ES"/>
        </w:rPr>
      </w:pPr>
      <w:r w:rsidRPr="00A963D5">
        <w:rPr>
          <w:lang w:val="ca-ES"/>
        </w:rPr>
        <w:t>Les equacions es realitzen amb l’editor Mathtype on es defineix l’</w:t>
      </w:r>
      <w:r w:rsidR="00AC535F" w:rsidRPr="00A963D5">
        <w:rPr>
          <w:lang w:val="ca-ES"/>
        </w:rPr>
        <w:t xml:space="preserve">estil i mides per totes les equacions del llibre, de forma unificada. </w:t>
      </w:r>
    </w:p>
    <w:p w14:paraId="501CE29A" w14:textId="77777777" w:rsidR="007E2EF9" w:rsidRPr="00A963D5" w:rsidRDefault="007E2EF9" w:rsidP="00B33A93">
      <w:pPr>
        <w:pStyle w:val="Normalmatematiques"/>
        <w:rPr>
          <w:lang w:val="ca-ES"/>
        </w:rPr>
      </w:pPr>
      <w:r w:rsidRPr="00A963D5">
        <w:rPr>
          <w:lang w:val="ca-ES"/>
        </w:rPr>
        <w:t xml:space="preserve">Es mantenen els estils i mides definits per defecte en el programa, agafant com la font de referència </w:t>
      </w:r>
      <w:r w:rsidR="00672F11" w:rsidRPr="00A963D5">
        <w:rPr>
          <w:lang w:val="ca-ES"/>
        </w:rPr>
        <w:t xml:space="preserve">Times New Roman </w:t>
      </w:r>
      <w:r w:rsidR="00A963D5">
        <w:rPr>
          <w:lang w:val="ca-ES"/>
        </w:rPr>
        <w:t>mida</w:t>
      </w:r>
      <w:r w:rsidR="00672F11" w:rsidRPr="00A963D5">
        <w:rPr>
          <w:lang w:val="ca-ES"/>
        </w:rPr>
        <w:t xml:space="preserve"> 10 pt</w:t>
      </w:r>
      <w:r w:rsidRPr="00A963D5">
        <w:rPr>
          <w:lang w:val="ca-ES"/>
        </w:rPr>
        <w:t>. Segons criteris de formulació, les variables van en cursiva i la resta en rodona.</w:t>
      </w:r>
    </w:p>
    <w:p w14:paraId="7F2E0FE0" w14:textId="77777777" w:rsidR="00B33A93" w:rsidRPr="00A963D5" w:rsidRDefault="00AC535F" w:rsidP="00B33A93">
      <w:pPr>
        <w:pStyle w:val="Normalmatematiques"/>
        <w:rPr>
          <w:lang w:val="ca-ES"/>
        </w:rPr>
      </w:pPr>
      <w:r w:rsidRPr="00A963D5">
        <w:rPr>
          <w:lang w:val="ca-ES"/>
        </w:rPr>
        <w:t>Es deixa a criteri de l’autor la numeració</w:t>
      </w:r>
      <w:r w:rsidR="007E2EF9" w:rsidRPr="00A963D5">
        <w:rPr>
          <w:lang w:val="ca-ES"/>
        </w:rPr>
        <w:t xml:space="preserve"> o no </w:t>
      </w:r>
      <w:r w:rsidRPr="00A963D5">
        <w:rPr>
          <w:lang w:val="ca-ES"/>
        </w:rPr>
        <w:t>de les equacions. S’inclou un exemple de les dues opcions.</w:t>
      </w:r>
      <w:r w:rsidR="00A65E52" w:rsidRPr="00A963D5">
        <w:rPr>
          <w:lang w:val="ca-ES"/>
        </w:rPr>
        <w:t xml:space="preserve"> </w:t>
      </w:r>
    </w:p>
    <w:p w14:paraId="2523EDBA" w14:textId="77777777" w:rsidR="00A65E52" w:rsidRPr="00A963D5" w:rsidRDefault="00A65E52" w:rsidP="00B33A93">
      <w:pPr>
        <w:pStyle w:val="Normalmatematiques"/>
        <w:rPr>
          <w:lang w:val="ca-ES"/>
        </w:rPr>
      </w:pPr>
      <w:r w:rsidRPr="00A963D5">
        <w:rPr>
          <w:lang w:val="ca-ES"/>
        </w:rPr>
        <w:t xml:space="preserve">La nostra </w:t>
      </w:r>
      <w:r w:rsidR="0048473E" w:rsidRPr="00A963D5">
        <w:rPr>
          <w:lang w:val="ca-ES"/>
        </w:rPr>
        <w:t>recomanació</w:t>
      </w:r>
      <w:r w:rsidRPr="00A963D5">
        <w:rPr>
          <w:lang w:val="ca-ES"/>
        </w:rPr>
        <w:t xml:space="preserve"> és </w:t>
      </w:r>
      <w:r w:rsidR="00464D04" w:rsidRPr="00A963D5">
        <w:rPr>
          <w:lang w:val="ca-ES"/>
        </w:rPr>
        <w:t>centrar-les amb el text.</w:t>
      </w:r>
    </w:p>
    <w:p w14:paraId="6E63BB07" w14:textId="145ACE0E" w:rsidR="00C80F92" w:rsidRPr="00A963D5" w:rsidRDefault="008D5624" w:rsidP="00AC535F">
      <w:pPr>
        <w:pStyle w:val="Normalmatematiques"/>
        <w:jc w:val="center"/>
        <w:rPr>
          <w:lang w:val="ca-ES"/>
        </w:rPr>
      </w:pPr>
      <w:r w:rsidRPr="00A963D5">
        <w:rPr>
          <w:position w:val="-48"/>
          <w:lang w:val="ca-ES"/>
        </w:rPr>
        <w:object w:dxaOrig="2580" w:dyaOrig="840" w14:anchorId="2E349B8D">
          <v:shape id="_x0000_i1025" type="#_x0000_t75" style="width:129.15pt;height:42.2pt" o:ole="">
            <v:imagedata r:id="rId15" o:title=""/>
          </v:shape>
          <o:OLEObject Type="Embed" ProgID="Equation.DSMT4" ShapeID="_x0000_i1025" DrawAspect="Content" ObjectID="_1718786077" r:id="rId16"/>
        </w:object>
      </w:r>
    </w:p>
    <w:p w14:paraId="030B002C" w14:textId="59EF1792" w:rsidR="00A65E52" w:rsidRPr="00A963D5" w:rsidRDefault="00A65E52" w:rsidP="00A65E52">
      <w:pPr>
        <w:pStyle w:val="MTDisplayEquation"/>
        <w:numPr>
          <w:ilvl w:val="0"/>
          <w:numId w:val="0"/>
        </w:numPr>
        <w:ind w:left="142"/>
        <w:rPr>
          <w:lang w:val="ca-ES"/>
        </w:rPr>
      </w:pPr>
      <w:r w:rsidRPr="00A963D5">
        <w:rPr>
          <w:lang w:val="ca-ES"/>
        </w:rPr>
        <w:lastRenderedPageBreak/>
        <w:tab/>
      </w:r>
      <w:r w:rsidR="008D5624" w:rsidRPr="00A963D5">
        <w:rPr>
          <w:position w:val="-48"/>
          <w:lang w:val="ca-ES"/>
        </w:rPr>
        <w:object w:dxaOrig="2580" w:dyaOrig="840" w14:anchorId="3340433F">
          <v:shape id="_x0000_i1026" type="#_x0000_t75" style="width:129.15pt;height:42.2pt" o:ole="">
            <v:imagedata r:id="rId17" o:title=""/>
          </v:shape>
          <o:OLEObject Type="Embed" ProgID="Equation.DSMT4" ShapeID="_x0000_i1026" DrawAspect="Content" ObjectID="_1718786078" r:id="rId18"/>
        </w:object>
      </w:r>
      <w:r w:rsidRPr="00A963D5">
        <w:rPr>
          <w:lang w:val="ca-ES"/>
        </w:rPr>
        <w:tab/>
      </w:r>
      <w:r w:rsidR="004466AA" w:rsidRPr="000C613E">
        <w:rPr>
          <w:rStyle w:val="NormalmatematiquesCar"/>
          <w:b/>
          <w:lang w:val="ca-ES"/>
        </w:rPr>
        <w:fldChar w:fldCharType="begin"/>
      </w:r>
      <w:r w:rsidRPr="000C613E">
        <w:rPr>
          <w:rStyle w:val="NormalmatematiquesCar"/>
          <w:lang w:val="ca-ES"/>
        </w:rPr>
        <w:instrText xml:space="preserve"> MACROBUTTON MTPlaceRef \* MERGEFORMAT </w:instrText>
      </w:r>
      <w:r w:rsidR="004466AA" w:rsidRPr="000C613E">
        <w:rPr>
          <w:rStyle w:val="NormalmatematiquesCar"/>
          <w:b/>
          <w:lang w:val="ca-ES"/>
        </w:rPr>
        <w:fldChar w:fldCharType="begin"/>
      </w:r>
      <w:r w:rsidRPr="000C613E">
        <w:rPr>
          <w:rStyle w:val="NormalmatematiquesCar"/>
          <w:lang w:val="ca-ES"/>
        </w:rPr>
        <w:instrText xml:space="preserve"> SEQ MTEqn \h \* MERGEFORMAT </w:instrText>
      </w:r>
      <w:r w:rsidR="004466AA" w:rsidRPr="000C613E">
        <w:rPr>
          <w:rStyle w:val="NormalmatematiquesCar"/>
          <w:b/>
          <w:lang w:val="ca-ES"/>
        </w:rPr>
        <w:fldChar w:fldCharType="end"/>
      </w:r>
      <w:r w:rsidRPr="000C613E">
        <w:rPr>
          <w:rStyle w:val="NormalmatematiquesCar"/>
          <w:lang w:val="ca-ES"/>
        </w:rPr>
        <w:instrText>(</w:instrText>
      </w:r>
      <w:r w:rsidR="00A85543" w:rsidRPr="000C613E">
        <w:rPr>
          <w:rFonts w:ascii="Univers" w:hAnsi="Univers"/>
          <w:sz w:val="22"/>
        </w:rPr>
        <w:fldChar w:fldCharType="begin"/>
      </w:r>
      <w:r w:rsidR="00A85543" w:rsidRPr="000C613E">
        <w:rPr>
          <w:lang w:val="ca-ES"/>
        </w:rPr>
        <w:instrText xml:space="preserve"> SEQ MTSec \c \* Arabic \* MERGEFORMAT </w:instrText>
      </w:r>
      <w:r w:rsidR="00A85543" w:rsidRPr="000C613E">
        <w:rPr>
          <w:rFonts w:ascii="Univers" w:hAnsi="Univers"/>
          <w:sz w:val="22"/>
        </w:rPr>
        <w:fldChar w:fldCharType="separate"/>
      </w:r>
      <w:r w:rsidR="00EE517A" w:rsidRPr="000C613E">
        <w:rPr>
          <w:rStyle w:val="NormalmatematiquesCar"/>
          <w:noProof/>
        </w:rPr>
        <w:instrText>0</w:instrText>
      </w:r>
      <w:r w:rsidR="00A85543" w:rsidRPr="000C613E">
        <w:rPr>
          <w:rStyle w:val="NormalmatematiquesCar"/>
          <w:b/>
          <w:noProof/>
          <w:lang w:val="ca-ES"/>
        </w:rPr>
        <w:fldChar w:fldCharType="end"/>
      </w:r>
      <w:r w:rsidRPr="000C613E">
        <w:rPr>
          <w:rStyle w:val="NormalmatematiquesCar"/>
          <w:lang w:val="ca-ES"/>
        </w:rPr>
        <w:instrText>.</w:instrText>
      </w:r>
      <w:r w:rsidR="00A85543" w:rsidRPr="000C613E">
        <w:rPr>
          <w:rFonts w:ascii="Univers" w:hAnsi="Univers"/>
          <w:sz w:val="22"/>
        </w:rPr>
        <w:fldChar w:fldCharType="begin"/>
      </w:r>
      <w:r w:rsidR="00A85543" w:rsidRPr="000C613E">
        <w:rPr>
          <w:lang w:val="ca-ES"/>
        </w:rPr>
        <w:instrText xml:space="preserve"> SEQ MTEqn \c \* Arabic \* MERGEFORMAT </w:instrText>
      </w:r>
      <w:r w:rsidR="00A85543" w:rsidRPr="000C613E">
        <w:rPr>
          <w:rFonts w:ascii="Univers" w:hAnsi="Univers"/>
          <w:sz w:val="22"/>
        </w:rPr>
        <w:fldChar w:fldCharType="separate"/>
      </w:r>
      <w:r w:rsidR="00EE517A" w:rsidRPr="000C613E">
        <w:rPr>
          <w:rStyle w:val="NormalmatematiquesCar"/>
          <w:noProof/>
        </w:rPr>
        <w:instrText>1</w:instrText>
      </w:r>
      <w:r w:rsidR="00A85543" w:rsidRPr="000C613E">
        <w:rPr>
          <w:rStyle w:val="NormalmatematiquesCar"/>
          <w:b/>
          <w:noProof/>
          <w:lang w:val="ca-ES"/>
        </w:rPr>
        <w:fldChar w:fldCharType="end"/>
      </w:r>
      <w:r w:rsidRPr="000C613E">
        <w:rPr>
          <w:rStyle w:val="NormalmatematiquesCar"/>
          <w:lang w:val="ca-ES"/>
        </w:rPr>
        <w:instrText>)</w:instrText>
      </w:r>
      <w:r w:rsidR="004466AA" w:rsidRPr="000C613E">
        <w:rPr>
          <w:rStyle w:val="NormalmatematiquesCar"/>
          <w:b/>
          <w:lang w:val="ca-ES"/>
        </w:rPr>
        <w:fldChar w:fldCharType="end"/>
      </w:r>
    </w:p>
    <w:p w14:paraId="58123894" w14:textId="77777777" w:rsidR="00D57F63" w:rsidRPr="00A963D5" w:rsidRDefault="00464D04" w:rsidP="00464D04">
      <w:pPr>
        <w:pStyle w:val="Normalmatematiques"/>
        <w:rPr>
          <w:lang w:val="ca-ES"/>
        </w:rPr>
      </w:pPr>
      <w:r w:rsidRPr="00A963D5">
        <w:rPr>
          <w:lang w:val="ca-ES"/>
        </w:rPr>
        <w:t xml:space="preserve">En el moment d’aplicar els estils s’ha d’anar molt en compte a </w:t>
      </w:r>
      <w:r w:rsidR="0048473E" w:rsidRPr="00A963D5">
        <w:rPr>
          <w:lang w:val="ca-ES"/>
        </w:rPr>
        <w:t>l’ inserció</w:t>
      </w:r>
      <w:r w:rsidRPr="00A963D5">
        <w:rPr>
          <w:lang w:val="ca-ES"/>
        </w:rPr>
        <w:t xml:space="preserve"> de equacions i símbols en </w:t>
      </w:r>
      <w:r w:rsidR="0048473E" w:rsidRPr="00A963D5">
        <w:rPr>
          <w:lang w:val="ca-ES"/>
        </w:rPr>
        <w:t>línia</w:t>
      </w:r>
      <w:r w:rsidRPr="00A963D5">
        <w:rPr>
          <w:lang w:val="ca-ES"/>
        </w:rPr>
        <w:t xml:space="preserve"> amb el text. Si aquest </w:t>
      </w:r>
      <w:r w:rsidR="0048473E" w:rsidRPr="00A963D5">
        <w:rPr>
          <w:lang w:val="ca-ES"/>
        </w:rPr>
        <w:t>símbols</w:t>
      </w:r>
      <w:r w:rsidRPr="00A963D5">
        <w:rPr>
          <w:lang w:val="ca-ES"/>
        </w:rPr>
        <w:t xml:space="preserve"> o equacions senzilles no estan definides correctament i es troben en format text, pot ser que al canviar l’estil de la font, aquest </w:t>
      </w:r>
      <w:r w:rsidR="0048473E" w:rsidRPr="00A963D5">
        <w:rPr>
          <w:lang w:val="ca-ES"/>
        </w:rPr>
        <w:t>símbol</w:t>
      </w:r>
      <w:r w:rsidRPr="00A963D5">
        <w:rPr>
          <w:lang w:val="ca-ES"/>
        </w:rPr>
        <w:t xml:space="preserve"> o equació </w:t>
      </w:r>
      <w:r w:rsidR="0048473E" w:rsidRPr="00A963D5">
        <w:rPr>
          <w:lang w:val="ca-ES"/>
        </w:rPr>
        <w:t>canvií</w:t>
      </w:r>
      <w:r w:rsidRPr="00A963D5">
        <w:rPr>
          <w:lang w:val="ca-ES"/>
        </w:rPr>
        <w:t xml:space="preserve"> de forma </w:t>
      </w:r>
      <w:r w:rsidR="00A963D5">
        <w:rPr>
          <w:lang w:val="ca-ES"/>
        </w:rPr>
        <w:t xml:space="preserve">no </w:t>
      </w:r>
      <w:r w:rsidR="00A963D5" w:rsidRPr="00A963D5">
        <w:rPr>
          <w:lang w:val="ca-ES"/>
        </w:rPr>
        <w:t>desitjada</w:t>
      </w:r>
      <w:r w:rsidRPr="00A963D5">
        <w:rPr>
          <w:lang w:val="ca-ES"/>
        </w:rPr>
        <w:t>.</w:t>
      </w:r>
      <w:r w:rsidR="00876B6D" w:rsidRPr="00A963D5">
        <w:rPr>
          <w:lang w:val="ca-ES"/>
        </w:rPr>
        <w:t xml:space="preserve"> Dins d’aquest par</w:t>
      </w:r>
      <w:r w:rsidR="003C3EE5" w:rsidRPr="00A963D5">
        <w:rPr>
          <w:lang w:val="ca-ES"/>
        </w:rPr>
        <w:t>à</w:t>
      </w:r>
      <w:r w:rsidR="00876B6D" w:rsidRPr="00A963D5">
        <w:rPr>
          <w:lang w:val="ca-ES"/>
        </w:rPr>
        <w:t xml:space="preserve">graf afegim un exemple de símbol </w:t>
      </w:r>
      <w:r w:rsidR="00876B6D" w:rsidRPr="00A963D5">
        <w:rPr>
          <w:position w:val="-10"/>
          <w:lang w:val="ca-ES"/>
        </w:rPr>
        <w:object w:dxaOrig="220" w:dyaOrig="279" w14:anchorId="43608541">
          <v:shape id="_x0000_i1027" type="#_x0000_t75" style="width:11.15pt;height:13.65pt" o:ole="">
            <v:imagedata r:id="rId19" o:title=""/>
          </v:shape>
          <o:OLEObject Type="Embed" ProgID="Equation.DSMT4" ShapeID="_x0000_i1027" DrawAspect="Content" ObjectID="_1718786079" r:id="rId20"/>
        </w:object>
      </w:r>
      <w:r w:rsidR="00876B6D" w:rsidRPr="00A963D5">
        <w:rPr>
          <w:lang w:val="ca-ES"/>
        </w:rPr>
        <w:t xml:space="preserve">i equació </w:t>
      </w:r>
      <w:r w:rsidR="00876B6D" w:rsidRPr="00A963D5">
        <w:rPr>
          <w:position w:val="-6"/>
          <w:lang w:val="ca-ES"/>
        </w:rPr>
        <w:object w:dxaOrig="780" w:dyaOrig="340" w14:anchorId="68E4DF62">
          <v:shape id="_x0000_i1028" type="#_x0000_t75" style="width:38.5pt;height:17.4pt" o:ole="">
            <v:imagedata r:id="rId21" o:title=""/>
          </v:shape>
          <o:OLEObject Type="Embed" ProgID="Equation.DSMT4" ShapeID="_x0000_i1028" DrawAspect="Content" ObjectID="_1718786080" r:id="rId22"/>
        </w:object>
      </w:r>
      <w:r w:rsidR="00876B6D" w:rsidRPr="00A963D5">
        <w:rPr>
          <w:lang w:val="ca-ES"/>
        </w:rPr>
        <w:t>inser</w:t>
      </w:r>
      <w:r w:rsidR="003C3EE5" w:rsidRPr="00A963D5">
        <w:rPr>
          <w:lang w:val="ca-ES"/>
        </w:rPr>
        <w:t>i</w:t>
      </w:r>
      <w:r w:rsidR="00876B6D" w:rsidRPr="00A963D5">
        <w:rPr>
          <w:lang w:val="ca-ES"/>
        </w:rPr>
        <w:t>da en línia dins el text.</w:t>
      </w:r>
    </w:p>
    <w:p w14:paraId="4E116022" w14:textId="77777777" w:rsidR="003C3EE5" w:rsidRPr="00A963D5" w:rsidRDefault="003C3EE5" w:rsidP="00464D04">
      <w:pPr>
        <w:pStyle w:val="Normalmatematiques"/>
        <w:rPr>
          <w:lang w:val="ca-ES"/>
        </w:rPr>
      </w:pPr>
    </w:p>
    <w:p w14:paraId="0BA1C515" w14:textId="77777777" w:rsidR="002D3D77" w:rsidRPr="00A963D5" w:rsidRDefault="002D3D77" w:rsidP="002640AF">
      <w:pPr>
        <w:pStyle w:val="titolApartat"/>
        <w:rPr>
          <w:lang w:val="ca-ES"/>
        </w:rPr>
      </w:pPr>
      <w:bookmarkStart w:id="21" w:name="_Toc108169834"/>
      <w:bookmarkStart w:id="22" w:name="_Toc108170171"/>
      <w:r w:rsidRPr="00A963D5">
        <w:rPr>
          <w:lang w:val="ca-ES"/>
        </w:rPr>
        <w:t>Bibliografia</w:t>
      </w:r>
      <w:bookmarkEnd w:id="21"/>
      <w:bookmarkEnd w:id="22"/>
    </w:p>
    <w:p w14:paraId="58126A1A" w14:textId="77777777" w:rsidR="002640AF" w:rsidRPr="00A963D5" w:rsidRDefault="002640AF" w:rsidP="00C31F8F">
      <w:pPr>
        <w:rPr>
          <w:lang w:val="ca-ES"/>
        </w:rPr>
      </w:pPr>
      <w:r w:rsidRPr="00A963D5">
        <w:rPr>
          <w:lang w:val="ca-ES"/>
        </w:rPr>
        <w:t xml:space="preserve">Si el llibre inclou bibliografia </w:t>
      </w:r>
      <w:r w:rsidR="0048473E" w:rsidRPr="00A963D5">
        <w:rPr>
          <w:lang w:val="ca-ES"/>
        </w:rPr>
        <w:t>s’ha</w:t>
      </w:r>
      <w:r w:rsidRPr="00A963D5">
        <w:rPr>
          <w:lang w:val="ca-ES"/>
        </w:rPr>
        <w:t xml:space="preserve"> de tenir en compte el seu format específic. </w:t>
      </w:r>
    </w:p>
    <w:p w14:paraId="557D5F7B" w14:textId="77777777" w:rsidR="002640AF" w:rsidRPr="00A963D5" w:rsidRDefault="002640AF" w:rsidP="00B8288A">
      <w:pPr>
        <w:pStyle w:val="Enumeracio"/>
      </w:pPr>
      <w:r w:rsidRPr="00A963D5">
        <w:t xml:space="preserve">Obres: Estil normal. </w:t>
      </w:r>
    </w:p>
    <w:p w14:paraId="45C4CB13" w14:textId="77777777" w:rsidR="002640AF" w:rsidRPr="00A963D5" w:rsidRDefault="002640AF" w:rsidP="00B8288A">
      <w:pPr>
        <w:pStyle w:val="Enumeracio"/>
      </w:pPr>
      <w:r w:rsidRPr="00A963D5">
        <w:t xml:space="preserve">Hi ha d'haver una línia de separació entre cada una de les obres citades. </w:t>
      </w:r>
    </w:p>
    <w:p w14:paraId="29AF6621" w14:textId="77777777" w:rsidR="00C31F8F" w:rsidRPr="00A963D5" w:rsidRDefault="00C31F8F" w:rsidP="00B8288A">
      <w:pPr>
        <w:pStyle w:val="Enumeracio"/>
      </w:pPr>
      <w:r w:rsidRPr="00A963D5">
        <w:t>S’ha d’utilitzar la següent tipografia:</w:t>
      </w:r>
    </w:p>
    <w:p w14:paraId="48EDCBBE" w14:textId="77777777" w:rsidR="00C31F8F" w:rsidRPr="00A963D5" w:rsidRDefault="002640AF" w:rsidP="008D5624">
      <w:pPr>
        <w:pStyle w:val="Enumeracio"/>
        <w:numPr>
          <w:ilvl w:val="1"/>
          <w:numId w:val="20"/>
        </w:numPr>
        <w:ind w:left="709"/>
      </w:pPr>
      <w:r w:rsidRPr="00A963D5">
        <w:t xml:space="preserve">1r Nom de l'autor versaleta o majúscules </w:t>
      </w:r>
    </w:p>
    <w:p w14:paraId="65AE0400" w14:textId="77777777" w:rsidR="00C31F8F" w:rsidRPr="00A963D5" w:rsidRDefault="002640AF" w:rsidP="008D5624">
      <w:pPr>
        <w:pStyle w:val="Enumeracio"/>
        <w:numPr>
          <w:ilvl w:val="1"/>
          <w:numId w:val="20"/>
        </w:numPr>
        <w:ind w:left="709"/>
      </w:pPr>
      <w:r w:rsidRPr="00A963D5">
        <w:t xml:space="preserve">2n Nom de l'obra cursiva (llibre) entre cometes i rodona (article) </w:t>
      </w:r>
    </w:p>
    <w:p w14:paraId="5FDC54E1" w14:textId="77777777" w:rsidR="00C31F8F" w:rsidRPr="00A963D5" w:rsidRDefault="002640AF" w:rsidP="008D5624">
      <w:pPr>
        <w:pStyle w:val="Enumeracio"/>
        <w:numPr>
          <w:ilvl w:val="1"/>
          <w:numId w:val="20"/>
        </w:numPr>
        <w:ind w:left="709"/>
      </w:pPr>
      <w:r w:rsidRPr="00A963D5">
        <w:t xml:space="preserve">3r Nom de la ciutat rodona </w:t>
      </w:r>
    </w:p>
    <w:p w14:paraId="22B1369F" w14:textId="77777777" w:rsidR="00C31F8F" w:rsidRPr="00A963D5" w:rsidRDefault="002640AF" w:rsidP="008D5624">
      <w:pPr>
        <w:pStyle w:val="Enumeracio"/>
        <w:numPr>
          <w:ilvl w:val="1"/>
          <w:numId w:val="20"/>
        </w:numPr>
        <w:ind w:left="709"/>
      </w:pPr>
      <w:r w:rsidRPr="00A963D5">
        <w:t xml:space="preserve">4t Nom de l'editorial rodona </w:t>
      </w:r>
    </w:p>
    <w:p w14:paraId="03894769" w14:textId="77777777" w:rsidR="002640AF" w:rsidRPr="00A963D5" w:rsidRDefault="002640AF" w:rsidP="008D5624">
      <w:pPr>
        <w:pStyle w:val="Enumeracio"/>
        <w:numPr>
          <w:ilvl w:val="1"/>
          <w:numId w:val="20"/>
        </w:numPr>
        <w:ind w:left="709"/>
      </w:pPr>
      <w:r w:rsidRPr="00A963D5">
        <w:t xml:space="preserve">5è Any rodona </w:t>
      </w:r>
    </w:p>
    <w:p w14:paraId="44852BDC" w14:textId="77777777" w:rsidR="004E03C8" w:rsidRPr="00A963D5" w:rsidRDefault="004E03C8" w:rsidP="00521547"/>
    <w:p w14:paraId="43F070E9" w14:textId="77777777" w:rsidR="00876B6D" w:rsidRPr="00A963D5" w:rsidRDefault="00876B6D" w:rsidP="0083773E">
      <w:pPr>
        <w:rPr>
          <w:caps/>
          <w:lang w:val="ca-ES"/>
        </w:rPr>
      </w:pPr>
      <w:r w:rsidRPr="00A963D5">
        <w:rPr>
          <w:caps/>
          <w:lang w:val="ca-ES"/>
        </w:rPr>
        <w:t>Abdesselam, R. ; Bonnet, J. </w:t>
      </w:r>
      <w:r w:rsidRPr="00A963D5">
        <w:rPr>
          <w:lang w:val="ca-ES"/>
        </w:rPr>
        <w:t xml:space="preserve">; </w:t>
      </w:r>
      <w:r w:rsidRPr="00A963D5">
        <w:rPr>
          <w:caps/>
          <w:lang w:val="ca-ES"/>
        </w:rPr>
        <w:t>Le Pape, N.</w:t>
      </w:r>
      <w:r w:rsidRPr="00A963D5">
        <w:rPr>
          <w:lang w:val="ca-ES"/>
        </w:rPr>
        <w:t xml:space="preserve"> (2000): “An explanation of the life span of new firms: an empirical analysis of French data”, </w:t>
      </w:r>
      <w:r w:rsidRPr="00A963D5">
        <w:rPr>
          <w:i/>
          <w:iCs/>
          <w:lang w:val="ca-ES"/>
        </w:rPr>
        <w:t>Cahier de Recherche du Gemma-Lere</w:t>
      </w:r>
      <w:r w:rsidRPr="00A963D5">
        <w:rPr>
          <w:lang w:val="ca-ES"/>
        </w:rPr>
        <w:t>. Université de Caen, desembre.</w:t>
      </w:r>
    </w:p>
    <w:p w14:paraId="7A287A40" w14:textId="77777777" w:rsidR="00876B6D" w:rsidRPr="00A963D5" w:rsidRDefault="00876B6D" w:rsidP="0083773E">
      <w:pPr>
        <w:rPr>
          <w:lang w:val="ca-ES"/>
        </w:rPr>
      </w:pPr>
      <w:r w:rsidRPr="00A963D5">
        <w:rPr>
          <w:caps/>
          <w:lang w:val="ca-ES"/>
        </w:rPr>
        <w:t>Abdessalam, R.; Bonnet, J.; Le Pape, N.</w:t>
      </w:r>
      <w:r w:rsidR="0083773E" w:rsidRPr="00A963D5">
        <w:rPr>
          <w:lang w:val="ca-ES"/>
        </w:rPr>
        <w:t xml:space="preserve">: </w:t>
      </w:r>
      <w:r w:rsidRPr="00A963D5">
        <w:rPr>
          <w:i/>
          <w:lang w:val="ca-ES"/>
        </w:rPr>
        <w:t>Le modèle de créateurs et de repreneurs d</w:t>
      </w:r>
      <w:r w:rsidR="0083773E" w:rsidRPr="00A963D5">
        <w:rPr>
          <w:i/>
          <w:lang w:val="ca-ES"/>
        </w:rPr>
        <w:t>ans l’espace régional en France</w:t>
      </w:r>
      <w:r w:rsidRPr="00A963D5">
        <w:rPr>
          <w:lang w:val="ca-ES"/>
        </w:rPr>
        <w:t xml:space="preserve">. </w:t>
      </w:r>
      <w:r w:rsidR="0083773E" w:rsidRPr="00A963D5">
        <w:rPr>
          <w:lang w:val="ca-ES"/>
        </w:rPr>
        <w:t>Guillaumet Editorial, Paris 1978.</w:t>
      </w:r>
      <w:r w:rsidRPr="00A963D5">
        <w:rPr>
          <w:lang w:val="ca-ES"/>
        </w:rPr>
        <w:t>.</w:t>
      </w:r>
    </w:p>
    <w:p w14:paraId="7DE6E0C2" w14:textId="77777777" w:rsidR="00C31F8F" w:rsidRPr="00A963D5" w:rsidRDefault="00876B6D" w:rsidP="0083773E">
      <w:pPr>
        <w:rPr>
          <w:lang w:val="ca-ES"/>
        </w:rPr>
      </w:pPr>
      <w:r w:rsidRPr="00A963D5">
        <w:rPr>
          <w:caps/>
          <w:lang w:val="ca-ES"/>
        </w:rPr>
        <w:t>Abernathy</w:t>
      </w:r>
      <w:r w:rsidRPr="00A963D5">
        <w:rPr>
          <w:lang w:val="ca-ES"/>
        </w:rPr>
        <w:t xml:space="preserve">, W.; </w:t>
      </w:r>
      <w:r w:rsidRPr="00A963D5">
        <w:rPr>
          <w:caps/>
          <w:lang w:val="ca-ES"/>
        </w:rPr>
        <w:t>Utterback, J.</w:t>
      </w:r>
      <w:r w:rsidRPr="00A963D5">
        <w:rPr>
          <w:lang w:val="ca-ES"/>
        </w:rPr>
        <w:t xml:space="preserve"> (1978): “Patterns of industrial innovation”, </w:t>
      </w:r>
      <w:r w:rsidRPr="00A963D5">
        <w:rPr>
          <w:i/>
          <w:iCs/>
          <w:lang w:val="ca-ES"/>
        </w:rPr>
        <w:t>Technology Review</w:t>
      </w:r>
      <w:r w:rsidRPr="00A963D5">
        <w:rPr>
          <w:lang w:val="ca-ES"/>
        </w:rPr>
        <w:t>, 80, p. 41-47.</w:t>
      </w:r>
    </w:p>
    <w:p w14:paraId="1D4967E4" w14:textId="77777777" w:rsidR="002640AF" w:rsidRPr="00A963D5" w:rsidRDefault="002640AF" w:rsidP="00C31F8F">
      <w:pPr>
        <w:rPr>
          <w:lang w:val="ca-ES"/>
        </w:rPr>
      </w:pPr>
      <w:r w:rsidRPr="00A963D5">
        <w:rPr>
          <w:lang w:val="ca-ES"/>
        </w:rPr>
        <w:t xml:space="preserve">D'aquestes cinc informacions que ha de dur cada obra citada, només tenen posició fixa el nom de l'autor i el nom de l'obra, que s'han de col·locar sempre en primer i segon lloc, respectivament. </w:t>
      </w:r>
    </w:p>
    <w:p w14:paraId="24236195" w14:textId="77777777" w:rsidR="002640AF" w:rsidRPr="00A963D5" w:rsidRDefault="002640AF" w:rsidP="00C31F8F">
      <w:pPr>
        <w:rPr>
          <w:lang w:val="ca-ES"/>
        </w:rPr>
      </w:pPr>
      <w:r w:rsidRPr="00A963D5">
        <w:rPr>
          <w:lang w:val="ca-ES"/>
        </w:rPr>
        <w:t xml:space="preserve">El nom de la ciutat i el de l'editorial, es poden col·locar indistintament en tercer o quart lloc. </w:t>
      </w:r>
    </w:p>
    <w:p w14:paraId="7C635D1A" w14:textId="77777777" w:rsidR="002640AF" w:rsidRPr="00A963D5" w:rsidRDefault="002640AF" w:rsidP="00C31F8F">
      <w:pPr>
        <w:rPr>
          <w:lang w:val="ca-ES"/>
        </w:rPr>
      </w:pPr>
      <w:r w:rsidRPr="00A963D5">
        <w:rPr>
          <w:lang w:val="ca-ES"/>
        </w:rPr>
        <w:lastRenderedPageBreak/>
        <w:t xml:space="preserve">Dins de cada llibre, però, s'ha de ser coherent amb el model d'ordre que s'hagi escollit i no aplicar barrejadament diverses ordenacions en una mateixa bibliografia. </w:t>
      </w:r>
    </w:p>
    <w:p w14:paraId="0AF7B5B2" w14:textId="77777777" w:rsidR="003C3EE5" w:rsidRPr="00A963D5" w:rsidRDefault="003C3EE5" w:rsidP="00C31F8F">
      <w:pPr>
        <w:rPr>
          <w:lang w:val="ca-ES"/>
        </w:rPr>
      </w:pPr>
    </w:p>
    <w:p w14:paraId="5C021BE5" w14:textId="77777777" w:rsidR="00036FCE" w:rsidRPr="00A963D5" w:rsidRDefault="00036FCE" w:rsidP="00391984">
      <w:pPr>
        <w:pStyle w:val="titolApartat"/>
        <w:rPr>
          <w:lang w:val="ca-ES"/>
        </w:rPr>
      </w:pPr>
      <w:bookmarkStart w:id="23" w:name="_Toc108169835"/>
      <w:bookmarkStart w:id="24" w:name="_Toc108170172"/>
      <w:r w:rsidRPr="00A963D5">
        <w:rPr>
          <w:szCs w:val="28"/>
          <w:lang w:val="ca-ES"/>
        </w:rPr>
        <w:t xml:space="preserve">Muntatge </w:t>
      </w:r>
      <w:r w:rsidR="00954C2A" w:rsidRPr="00A963D5">
        <w:rPr>
          <w:lang w:val="ca-ES"/>
        </w:rPr>
        <w:t>i tancament de pàgina</w:t>
      </w:r>
      <w:bookmarkEnd w:id="23"/>
      <w:bookmarkEnd w:id="24"/>
    </w:p>
    <w:p w14:paraId="57F4FCCD" w14:textId="77777777" w:rsidR="00DC010D" w:rsidRPr="00A963D5" w:rsidRDefault="00DC010D" w:rsidP="00036FCE">
      <w:pPr>
        <w:rPr>
          <w:lang w:val="ca-ES"/>
        </w:rPr>
      </w:pPr>
      <w:r w:rsidRPr="00A963D5">
        <w:rPr>
          <w:lang w:val="ca-ES"/>
        </w:rPr>
        <w:t xml:space="preserve">S’ha de procurar mantenir la </w:t>
      </w:r>
      <w:r w:rsidR="0048473E" w:rsidRPr="00A963D5">
        <w:rPr>
          <w:lang w:val="ca-ES"/>
        </w:rPr>
        <w:t>coherència</w:t>
      </w:r>
      <w:r w:rsidRPr="00A963D5">
        <w:rPr>
          <w:lang w:val="ca-ES"/>
        </w:rPr>
        <w:t xml:space="preserve"> durant tot el llibre en les distàncies entre el text i els diferents elements gràfic, de forma que no quedi ni </w:t>
      </w:r>
      <w:r w:rsidR="0048473E" w:rsidRPr="00A963D5">
        <w:rPr>
          <w:lang w:val="ca-ES"/>
        </w:rPr>
        <w:t xml:space="preserve">poc ni </w:t>
      </w:r>
      <w:r w:rsidRPr="00A963D5">
        <w:rPr>
          <w:lang w:val="ca-ES"/>
        </w:rPr>
        <w:t>massa espaiat.</w:t>
      </w:r>
    </w:p>
    <w:p w14:paraId="6C9331CA" w14:textId="77777777" w:rsidR="00954C2A" w:rsidRPr="00A963D5" w:rsidRDefault="00DC010D" w:rsidP="00036FCE">
      <w:pPr>
        <w:rPr>
          <w:lang w:val="ca-ES"/>
        </w:rPr>
      </w:pPr>
      <w:r w:rsidRPr="00A963D5">
        <w:rPr>
          <w:lang w:val="ca-ES"/>
        </w:rPr>
        <w:t xml:space="preserve">Les </w:t>
      </w:r>
      <w:r w:rsidR="00036FCE" w:rsidRPr="00A963D5">
        <w:rPr>
          <w:lang w:val="ca-ES"/>
        </w:rPr>
        <w:t xml:space="preserve">distàncies que s'haurien </w:t>
      </w:r>
      <w:r w:rsidRPr="00A963D5">
        <w:rPr>
          <w:lang w:val="ca-ES"/>
        </w:rPr>
        <w:t xml:space="preserve">d'aplicar en una situació ideal són una línia en blanc per </w:t>
      </w:r>
      <w:r w:rsidR="0048473E" w:rsidRPr="00A963D5">
        <w:rPr>
          <w:lang w:val="ca-ES"/>
        </w:rPr>
        <w:t>damunt</w:t>
      </w:r>
      <w:r w:rsidR="00036FCE" w:rsidRPr="00A963D5">
        <w:rPr>
          <w:lang w:val="ca-ES"/>
        </w:rPr>
        <w:t xml:space="preserve"> </w:t>
      </w:r>
      <w:r w:rsidRPr="00A963D5">
        <w:rPr>
          <w:lang w:val="ca-ES"/>
        </w:rPr>
        <w:t xml:space="preserve">i per sota entre l’element gràfic i el text. En el cas de taules i imatges s’ha d’afegir i en el cas d’equacions, la caixa de </w:t>
      </w:r>
      <w:r w:rsidR="0048473E" w:rsidRPr="00A963D5">
        <w:rPr>
          <w:lang w:val="ca-ES"/>
        </w:rPr>
        <w:t>l’equació</w:t>
      </w:r>
      <w:r w:rsidRPr="00A963D5">
        <w:rPr>
          <w:lang w:val="ca-ES"/>
        </w:rPr>
        <w:t xml:space="preserve"> ja el te per defecte</w:t>
      </w:r>
      <w:r w:rsidR="00954C2A" w:rsidRPr="00A963D5">
        <w:rPr>
          <w:lang w:val="ca-ES"/>
        </w:rPr>
        <w:t>.</w:t>
      </w:r>
    </w:p>
    <w:p w14:paraId="65EA131C" w14:textId="77777777" w:rsidR="00036FCE" w:rsidRPr="00A963D5" w:rsidRDefault="00036FCE" w:rsidP="00036FCE">
      <w:pPr>
        <w:rPr>
          <w:lang w:val="ca-ES"/>
        </w:rPr>
      </w:pPr>
      <w:r w:rsidRPr="00A963D5">
        <w:rPr>
          <w:lang w:val="ca-ES"/>
        </w:rPr>
        <w:t xml:space="preserve">A la pràctica, </w:t>
      </w:r>
      <w:r w:rsidR="00954C2A" w:rsidRPr="00A963D5">
        <w:rPr>
          <w:lang w:val="ca-ES"/>
        </w:rPr>
        <w:t>i depenent del contingut del llibre</w:t>
      </w:r>
      <w:r w:rsidRPr="00A963D5">
        <w:rPr>
          <w:lang w:val="ca-ES"/>
        </w:rPr>
        <w:t xml:space="preserve">, hi ha moltes pàgines que presenten dificultats a l'hora de fer encaixar tots els elements que les componen de tal manera que, d'una banda, no quedin tallades parts que han d'anar juntes i, de l'altra, el text arribi al final de pàgina. </w:t>
      </w:r>
    </w:p>
    <w:p w14:paraId="5FEBF568" w14:textId="77777777" w:rsidR="00036FCE" w:rsidRPr="00A963D5" w:rsidRDefault="00036FCE" w:rsidP="00036FCE">
      <w:pPr>
        <w:rPr>
          <w:lang w:val="ca-ES"/>
        </w:rPr>
      </w:pPr>
      <w:r w:rsidRPr="00A963D5">
        <w:rPr>
          <w:lang w:val="ca-ES"/>
        </w:rPr>
        <w:t xml:space="preserve">Atenent aquesta dificultat, i sabent que de vegades una línia o un gràfic no caben en una pàgina només per unes dècimes de mil·límetre, es fa necessari contemplar un marge de variació d'aquestes distàncies per aconseguir fer encaixar els blocs d'informació que convingui mantenir en una mateixa pàgina. </w:t>
      </w:r>
    </w:p>
    <w:p w14:paraId="7A32879F" w14:textId="77777777" w:rsidR="00036FCE" w:rsidRPr="00A963D5" w:rsidRDefault="00036FCE" w:rsidP="000C613E">
      <w:pPr>
        <w:pStyle w:val="Titolsubapartat0"/>
        <w:rPr>
          <w:lang w:val="ca-ES"/>
        </w:rPr>
      </w:pPr>
      <w:bookmarkStart w:id="25" w:name="_Toc108170173"/>
      <w:r w:rsidRPr="00A963D5">
        <w:rPr>
          <w:lang w:val="ca-ES"/>
        </w:rPr>
        <w:t>El tancament de pàgina</w:t>
      </w:r>
      <w:bookmarkEnd w:id="25"/>
      <w:r w:rsidRPr="00A963D5">
        <w:rPr>
          <w:lang w:val="ca-ES"/>
        </w:rPr>
        <w:t xml:space="preserve"> </w:t>
      </w:r>
    </w:p>
    <w:p w14:paraId="7F89CDBA" w14:textId="2FE4BC44" w:rsidR="00954C2A" w:rsidRPr="00A963D5" w:rsidRDefault="00036FCE" w:rsidP="00036FCE">
      <w:pPr>
        <w:rPr>
          <w:lang w:val="ca-ES"/>
        </w:rPr>
      </w:pPr>
      <w:r w:rsidRPr="00A963D5">
        <w:rPr>
          <w:lang w:val="ca-ES"/>
        </w:rPr>
        <w:t>Una de</w:t>
      </w:r>
      <w:r w:rsidR="008D5624">
        <w:rPr>
          <w:lang w:val="ca-ES"/>
        </w:rPr>
        <w:t>ls detalls</w:t>
      </w:r>
      <w:r w:rsidRPr="00A963D5">
        <w:rPr>
          <w:lang w:val="ca-ES"/>
        </w:rPr>
        <w:t xml:space="preserve"> més importants en fer la distribució del text en una pàgina és que aquest arribi al final de l'espai que té la pàgina, és a dir, que la taca del text s'acabi coincidint amb el final de caixa. </w:t>
      </w:r>
    </w:p>
    <w:p w14:paraId="64A65938" w14:textId="77777777" w:rsidR="00036FCE" w:rsidRPr="00A963D5" w:rsidRDefault="00036FCE" w:rsidP="00036FCE">
      <w:pPr>
        <w:rPr>
          <w:lang w:val="ca-ES"/>
        </w:rPr>
      </w:pPr>
      <w:r w:rsidRPr="00A963D5">
        <w:rPr>
          <w:lang w:val="ca-ES"/>
        </w:rPr>
        <w:t xml:space="preserve">Així, doncs, si es dóna el cas d'una pàgina a la qual li falten unes línies perquè això ocorri, cal modificar lleument els seus espaiats interiors perquè tota la taca de text en conjunt quedi distribuïda de punta a punta de la caixa. </w:t>
      </w:r>
    </w:p>
    <w:p w14:paraId="5CB9B4E6" w14:textId="77777777" w:rsidR="00036FCE" w:rsidRPr="00A963D5" w:rsidRDefault="00036FCE" w:rsidP="00036FCE">
      <w:pPr>
        <w:rPr>
          <w:lang w:val="ca-ES"/>
        </w:rPr>
      </w:pPr>
      <w:r w:rsidRPr="00A963D5">
        <w:rPr>
          <w:lang w:val="ca-ES"/>
        </w:rPr>
        <w:t xml:space="preserve">També cal vigilar no deixar línies aïllades a final o a principi de pàgina: com a mínim, hi ha d'haver sempre grups de dues línies juntes. </w:t>
      </w:r>
    </w:p>
    <w:p w14:paraId="5B5DC98C" w14:textId="77777777" w:rsidR="00036FCE" w:rsidRPr="00A963D5" w:rsidRDefault="00036FCE" w:rsidP="00036FCE">
      <w:pPr>
        <w:rPr>
          <w:lang w:val="ca-ES"/>
        </w:rPr>
      </w:pPr>
      <w:r w:rsidRPr="00A963D5">
        <w:rPr>
          <w:lang w:val="ca-ES"/>
        </w:rPr>
        <w:t xml:space="preserve">També és important no aïllar en el context del canvi de pàgina imparella a parella (que implica un gir de pàgina) la presentació d'una informació de la informació pròpiament dita, o dos blocs d'informació que necessiten poder ser llegits conjuntament; és a dir, no s'ha de separar, per exemple, una equació de l'enumeració que n'explica les variables, o un càlcul de la taula que conté els valors amb els quals s'opera. </w:t>
      </w:r>
    </w:p>
    <w:p w14:paraId="3809F293" w14:textId="77777777" w:rsidR="00036FCE" w:rsidRPr="00A963D5" w:rsidRDefault="00954C2A" w:rsidP="00036FCE">
      <w:pPr>
        <w:rPr>
          <w:lang w:val="ca-ES"/>
        </w:rPr>
      </w:pPr>
      <w:r w:rsidRPr="00A963D5">
        <w:rPr>
          <w:lang w:val="ca-ES"/>
        </w:rPr>
        <w:t>Alguns trucs</w:t>
      </w:r>
      <w:r w:rsidR="00036FCE" w:rsidRPr="00A963D5">
        <w:rPr>
          <w:lang w:val="ca-ES"/>
        </w:rPr>
        <w:t xml:space="preserve"> </w:t>
      </w:r>
      <w:r w:rsidRPr="00A963D5">
        <w:rPr>
          <w:lang w:val="ca-ES"/>
        </w:rPr>
        <w:t xml:space="preserve">per </w:t>
      </w:r>
      <w:r w:rsidR="00036FCE" w:rsidRPr="00A963D5">
        <w:rPr>
          <w:lang w:val="ca-ES"/>
        </w:rPr>
        <w:t xml:space="preserve">a aconseguir un bon tancament de pàgina quan no es treballa amb programes de muntatge: </w:t>
      </w:r>
    </w:p>
    <w:p w14:paraId="70ABCEC3" w14:textId="77777777" w:rsidR="00036FCE" w:rsidRPr="00A963D5" w:rsidRDefault="00391984" w:rsidP="00B8288A">
      <w:pPr>
        <w:pStyle w:val="Enumeracio"/>
      </w:pPr>
      <w:r w:rsidRPr="00A963D5">
        <w:lastRenderedPageBreak/>
        <w:t>A</w:t>
      </w:r>
      <w:r w:rsidR="00036FCE" w:rsidRPr="00A963D5">
        <w:t xml:space="preserve">profitar el joc que ofereixen les intercalacions de taules, figures i equacions per guanyar o perdre espai. </w:t>
      </w:r>
    </w:p>
    <w:p w14:paraId="0A27F51F" w14:textId="77777777" w:rsidR="00036FCE" w:rsidRPr="00A963D5" w:rsidRDefault="00036FCE" w:rsidP="00B8288A">
      <w:pPr>
        <w:pStyle w:val="Enumeracio"/>
      </w:pPr>
      <w:r w:rsidRPr="00A963D5">
        <w:t xml:space="preserve">Reduir l'espai en els fragments on s'alternen línia sola - equació - línia sola - equació...  </w:t>
      </w:r>
    </w:p>
    <w:p w14:paraId="39F3577E" w14:textId="77777777" w:rsidR="00036FCE" w:rsidRPr="00A963D5" w:rsidRDefault="00036FCE" w:rsidP="00B8288A">
      <w:pPr>
        <w:pStyle w:val="Enumeracio"/>
      </w:pPr>
      <w:r w:rsidRPr="00A963D5">
        <w:t>Reduir la distància que hi ha</w:t>
      </w:r>
      <w:r w:rsidR="00391984" w:rsidRPr="00A963D5">
        <w:t xml:space="preserve"> per defecte entre les paraules. </w:t>
      </w:r>
      <w:r w:rsidRPr="00A963D5">
        <w:t xml:space="preserve">Aquest recurs és especialment indicat per a casos en què una línia no tanca bé per culpa d'una sola paraula o, fins i tot, d'una sola síl·laba, sempre que visualment no es noti el canvi. </w:t>
      </w:r>
    </w:p>
    <w:p w14:paraId="47703D36" w14:textId="77777777" w:rsidR="00036FCE" w:rsidRPr="00A963D5" w:rsidRDefault="00036FCE" w:rsidP="000C613E">
      <w:pPr>
        <w:spacing w:after="0"/>
        <w:rPr>
          <w:lang w:val="ca-ES"/>
        </w:rPr>
      </w:pPr>
    </w:p>
    <w:p w14:paraId="37E9228D" w14:textId="77777777" w:rsidR="00391984" w:rsidRPr="00A963D5" w:rsidRDefault="00391984" w:rsidP="00391984">
      <w:pPr>
        <w:pStyle w:val="titolApartat"/>
        <w:rPr>
          <w:lang w:val="ca-ES"/>
        </w:rPr>
      </w:pPr>
      <w:bookmarkStart w:id="26" w:name="_Toc108169836"/>
      <w:bookmarkStart w:id="27" w:name="_Toc108170174"/>
      <w:r w:rsidRPr="00A963D5">
        <w:rPr>
          <w:lang w:val="ca-ES"/>
        </w:rPr>
        <w:t>Taula de continguts</w:t>
      </w:r>
      <w:bookmarkEnd w:id="26"/>
      <w:bookmarkEnd w:id="27"/>
    </w:p>
    <w:p w14:paraId="05DF3E36" w14:textId="77777777" w:rsidR="00391984" w:rsidRPr="00A963D5" w:rsidRDefault="00391984" w:rsidP="00391984">
      <w:pPr>
        <w:rPr>
          <w:lang w:val="ca-ES"/>
        </w:rPr>
      </w:pPr>
      <w:r w:rsidRPr="00A963D5">
        <w:rPr>
          <w:lang w:val="ca-ES"/>
        </w:rPr>
        <w:t xml:space="preserve">Els estils definits ja </w:t>
      </w:r>
      <w:r w:rsidR="0048473E" w:rsidRPr="00A963D5">
        <w:rPr>
          <w:lang w:val="ca-ES"/>
        </w:rPr>
        <w:t>creen</w:t>
      </w:r>
      <w:r w:rsidRPr="00A963D5">
        <w:rPr>
          <w:lang w:val="ca-ES"/>
        </w:rPr>
        <w:t xml:space="preserve"> una taula de continguts de forma automàtica amb 3 nivells. Per crear-la s’ha d’anar al </w:t>
      </w:r>
      <w:r w:rsidR="0048473E" w:rsidRPr="00A963D5">
        <w:rPr>
          <w:lang w:val="ca-ES"/>
        </w:rPr>
        <w:t>menú</w:t>
      </w:r>
      <w:r w:rsidRPr="00A963D5">
        <w:rPr>
          <w:lang w:val="ca-ES"/>
        </w:rPr>
        <w:t xml:space="preserve"> de referències &gt; Tabla de contenido &gt; insertar tabla. </w:t>
      </w:r>
    </w:p>
    <w:p w14:paraId="60625FED" w14:textId="77777777" w:rsidR="00D3277A" w:rsidRPr="00A963D5" w:rsidRDefault="00D3277A" w:rsidP="00D3277A">
      <w:pPr>
        <w:rPr>
          <w:lang w:val="ca-ES"/>
        </w:rPr>
      </w:pPr>
      <w:r w:rsidRPr="00A963D5">
        <w:rPr>
          <w:lang w:val="ca-ES"/>
        </w:rPr>
        <w:t xml:space="preserve">S’han </w:t>
      </w:r>
      <w:r w:rsidR="00A963D5" w:rsidRPr="00A963D5">
        <w:rPr>
          <w:lang w:val="ca-ES"/>
        </w:rPr>
        <w:t>d’escollir</w:t>
      </w:r>
      <w:r w:rsidRPr="00A963D5">
        <w:rPr>
          <w:lang w:val="ca-ES"/>
        </w:rPr>
        <w:t xml:space="preserve"> les opcions:</w:t>
      </w:r>
    </w:p>
    <w:p w14:paraId="3906FDC9" w14:textId="77777777" w:rsidR="00D3277A" w:rsidRPr="00A963D5" w:rsidRDefault="00D3277A" w:rsidP="00B8288A">
      <w:pPr>
        <w:pStyle w:val="Enumeracio"/>
      </w:pPr>
      <w:r w:rsidRPr="00A963D5">
        <w:t>Mostrar numero de pàgines</w:t>
      </w:r>
    </w:p>
    <w:p w14:paraId="5C42D711" w14:textId="77777777" w:rsidR="00D3277A" w:rsidRPr="00A963D5" w:rsidRDefault="00D3277A" w:rsidP="00B8288A">
      <w:pPr>
        <w:pStyle w:val="Enumeracio"/>
      </w:pPr>
      <w:r w:rsidRPr="00A963D5">
        <w:t>Alinear n. Pàgina a la dreta</w:t>
      </w:r>
    </w:p>
    <w:p w14:paraId="0B419938" w14:textId="77777777" w:rsidR="00D3277A" w:rsidRPr="00A963D5" w:rsidRDefault="00A963D5" w:rsidP="00B8288A">
      <w:pPr>
        <w:pStyle w:val="Enumeracio"/>
      </w:pPr>
      <w:r w:rsidRPr="00A963D5">
        <w:t>Car</w:t>
      </w:r>
      <w:r>
        <w:t>á</w:t>
      </w:r>
      <w:r w:rsidRPr="00A963D5">
        <w:t>cter de relleno  .....</w:t>
      </w:r>
    </w:p>
    <w:p w14:paraId="6E9FBE5A" w14:textId="77777777" w:rsidR="00D3277A" w:rsidRPr="00A963D5" w:rsidRDefault="00D3277A" w:rsidP="00B8288A">
      <w:pPr>
        <w:pStyle w:val="Enumeracio"/>
      </w:pPr>
      <w:r w:rsidRPr="00A963D5">
        <w:t xml:space="preserve">El format, </w:t>
      </w:r>
      <w:r w:rsidR="00A963D5" w:rsidRPr="00A963D5">
        <w:t>escollir</w:t>
      </w:r>
      <w:r w:rsidRPr="00A963D5">
        <w:t xml:space="preserve"> Estilo personal</w:t>
      </w:r>
    </w:p>
    <w:p w14:paraId="6AD5122B" w14:textId="1E5999C2" w:rsidR="00D3277A" w:rsidRDefault="00D3277A" w:rsidP="0023295A">
      <w:pPr>
        <w:pStyle w:val="Enumeracio"/>
      </w:pPr>
      <w:r w:rsidRPr="00A963D5">
        <w:t>Mostrar 3 nivells</w:t>
      </w:r>
      <w:r w:rsidR="00EB151C">
        <w:t>: E</w:t>
      </w:r>
      <w:r w:rsidRPr="00A963D5">
        <w:t xml:space="preserve">n opcions </w:t>
      </w:r>
      <w:r w:rsidR="00A963D5" w:rsidRPr="00A963D5">
        <w:t>escollir</w:t>
      </w:r>
      <w:r w:rsidRPr="00A963D5">
        <w:t xml:space="preserve"> els tres títols que s’inclou en la taula de continguts: Nivell 1: títol de capítol. Nivell 2: </w:t>
      </w:r>
      <w:r w:rsidR="00A963D5" w:rsidRPr="00A963D5">
        <w:t>Títol</w:t>
      </w:r>
      <w:r w:rsidRPr="00A963D5">
        <w:t xml:space="preserve"> apartat i Nivell 3 Títol subapartat.</w:t>
      </w:r>
    </w:p>
    <w:p w14:paraId="0B26FB27" w14:textId="6966E9ED" w:rsidR="00A85543" w:rsidRDefault="00A85543" w:rsidP="000C613E">
      <w:pPr>
        <w:spacing w:after="0"/>
      </w:pPr>
    </w:p>
    <w:p w14:paraId="2C290A82" w14:textId="06BE6C84" w:rsidR="008D5624" w:rsidRPr="00A963D5" w:rsidRDefault="008D5624" w:rsidP="00521547">
      <w:r>
        <w:t>Aquí teniu una mostra del format:</w:t>
      </w:r>
    </w:p>
    <w:p w14:paraId="7085AF9E" w14:textId="2D16D316" w:rsidR="005B0347" w:rsidRPr="005B0347" w:rsidRDefault="005B0347" w:rsidP="005B0347">
      <w:pPr>
        <w:pStyle w:val="TDC1"/>
        <w:tabs>
          <w:tab w:val="left" w:pos="284"/>
          <w:tab w:val="left" w:pos="426"/>
        </w:tabs>
        <w:rPr>
          <w:rFonts w:ascii="Univers 45 Light" w:hAnsi="Univers 45 Light"/>
          <w:b w:val="0"/>
          <w:noProof/>
          <w:sz w:val="22"/>
          <w:lang w:eastAsia="es-ES"/>
        </w:rPr>
      </w:pPr>
      <w:r w:rsidRPr="005B0347">
        <w:rPr>
          <w:rFonts w:ascii="Univers 45 Light" w:hAnsi="Univers 45 Light"/>
          <w:lang w:val="ca-ES"/>
        </w:rPr>
        <w:fldChar w:fldCharType="begin"/>
      </w:r>
      <w:r w:rsidRPr="005B0347">
        <w:rPr>
          <w:rFonts w:ascii="Univers 45 Light" w:hAnsi="Univers 45 Light"/>
          <w:lang w:val="ca-ES"/>
        </w:rPr>
        <w:instrText xml:space="preserve"> TOC \o "3-3" \h \z \t "Titol capitol;1;titol Apartat;2;titol apartat sense num;2" </w:instrText>
      </w:r>
      <w:r w:rsidRPr="005B0347">
        <w:rPr>
          <w:rFonts w:ascii="Univers 45 Light" w:hAnsi="Univers 45 Light"/>
          <w:lang w:val="ca-ES"/>
        </w:rPr>
        <w:fldChar w:fldCharType="separate"/>
      </w:r>
      <w:hyperlink w:anchor="_Toc108170159" w:history="1">
        <w:r w:rsidRPr="005B0347">
          <w:rPr>
            <w:rStyle w:val="Hipervnculo"/>
            <w:rFonts w:ascii="Univers 45 Light" w:hAnsi="Univers 45 Light"/>
            <w:noProof/>
            <w:lang w:val="ca-ES"/>
          </w:rPr>
          <w:t>1</w:t>
        </w:r>
        <w:r w:rsidRPr="005B0347">
          <w:rPr>
            <w:rFonts w:ascii="Univers 45 Light" w:hAnsi="Univers 45 Light"/>
            <w:b w:val="0"/>
            <w:noProof/>
            <w:sz w:val="22"/>
            <w:lang w:eastAsia="es-ES"/>
          </w:rPr>
          <w:tab/>
        </w:r>
        <w:r w:rsidRPr="005B0347">
          <w:rPr>
            <w:rStyle w:val="Hipervnculo"/>
            <w:rFonts w:ascii="Univers 45 Light" w:hAnsi="Univers 45 Light"/>
            <w:noProof/>
            <w:lang w:val="ca-ES"/>
          </w:rPr>
          <w:t>Us de la plantilla GRAU</w:t>
        </w:r>
        <w:r w:rsidRPr="005B0347">
          <w:rPr>
            <w:rFonts w:ascii="Univers 45 Light" w:hAnsi="Univers 45 Light"/>
            <w:noProof/>
            <w:webHidden/>
          </w:rPr>
          <w:tab/>
        </w:r>
        <w:r w:rsidRPr="005B0347">
          <w:rPr>
            <w:rFonts w:ascii="Univers 45 Light" w:hAnsi="Univers 45 Light"/>
            <w:noProof/>
            <w:webHidden/>
          </w:rPr>
          <w:fldChar w:fldCharType="begin"/>
        </w:r>
        <w:r w:rsidRPr="005B0347">
          <w:rPr>
            <w:rFonts w:ascii="Univers 45 Light" w:hAnsi="Univers 45 Light"/>
            <w:noProof/>
            <w:webHidden/>
          </w:rPr>
          <w:instrText xml:space="preserve"> PAGEREF _Toc108170159 \h </w:instrText>
        </w:r>
        <w:r w:rsidRPr="005B0347">
          <w:rPr>
            <w:rFonts w:ascii="Univers 45 Light" w:hAnsi="Univers 45 Light"/>
            <w:noProof/>
            <w:webHidden/>
          </w:rPr>
        </w:r>
        <w:r w:rsidRPr="005B0347">
          <w:rPr>
            <w:rFonts w:ascii="Univers 45 Light" w:hAnsi="Univers 45 Light"/>
            <w:noProof/>
            <w:webHidden/>
          </w:rPr>
          <w:fldChar w:fldCharType="separate"/>
        </w:r>
        <w:r w:rsidRPr="005B0347">
          <w:rPr>
            <w:rFonts w:ascii="Univers 45 Light" w:hAnsi="Univers 45 Light"/>
            <w:noProof/>
            <w:webHidden/>
          </w:rPr>
          <w:t>3</w:t>
        </w:r>
        <w:r w:rsidRPr="005B0347">
          <w:rPr>
            <w:rFonts w:ascii="Univers 45 Light" w:hAnsi="Univers 45 Light"/>
            <w:noProof/>
            <w:webHidden/>
          </w:rPr>
          <w:fldChar w:fldCharType="end"/>
        </w:r>
      </w:hyperlink>
    </w:p>
    <w:p w14:paraId="39963711" w14:textId="28516D91" w:rsidR="005B0347" w:rsidRPr="00404004" w:rsidRDefault="005B0347" w:rsidP="005B0347">
      <w:pPr>
        <w:pStyle w:val="TDC2"/>
        <w:tabs>
          <w:tab w:val="clear" w:pos="709"/>
          <w:tab w:val="left" w:pos="284"/>
          <w:tab w:val="left" w:pos="426"/>
        </w:tabs>
        <w:ind w:left="0"/>
        <w:rPr>
          <w:noProof/>
          <w:sz w:val="22"/>
          <w:lang w:eastAsia="es-ES"/>
        </w:rPr>
      </w:pPr>
      <w:r w:rsidRPr="00404004">
        <w:rPr>
          <w:rStyle w:val="Hipervnculo"/>
          <w:rFonts w:ascii="Univers 45 Light" w:hAnsi="Univers 45 Light"/>
          <w:noProof/>
          <w:color w:val="auto"/>
          <w:u w:val="none"/>
        </w:rPr>
        <w:tab/>
      </w:r>
      <w:hyperlink w:anchor="_Toc108170162" w:history="1">
        <w:r w:rsidRPr="00404004">
          <w:rPr>
            <w:rStyle w:val="Hipervnculo"/>
            <w:rFonts w:ascii="Univers 45 Light" w:hAnsi="Univers 45 Light"/>
            <w:noProof/>
            <w:color w:val="auto"/>
            <w:u w:val="none"/>
            <w:lang w:val="ca-ES"/>
          </w:rPr>
          <w:t>1.1.Com utilitzar la plantilla</w:t>
        </w:r>
        <w:r w:rsidRPr="00404004">
          <w:rPr>
            <w:noProof/>
            <w:webHidden/>
          </w:rPr>
          <w:tab/>
        </w:r>
        <w:r w:rsidRPr="00404004">
          <w:rPr>
            <w:noProof/>
            <w:webHidden/>
          </w:rPr>
          <w:fldChar w:fldCharType="begin"/>
        </w:r>
        <w:r w:rsidRPr="00404004">
          <w:rPr>
            <w:noProof/>
            <w:webHidden/>
          </w:rPr>
          <w:instrText xml:space="preserve"> PAGEREF _Toc108170162 \h </w:instrText>
        </w:r>
        <w:r w:rsidRPr="00404004">
          <w:rPr>
            <w:noProof/>
            <w:webHidden/>
          </w:rPr>
        </w:r>
        <w:r w:rsidRPr="00404004">
          <w:rPr>
            <w:noProof/>
            <w:webHidden/>
          </w:rPr>
          <w:fldChar w:fldCharType="separate"/>
        </w:r>
        <w:r w:rsidRPr="00404004">
          <w:rPr>
            <w:noProof/>
            <w:webHidden/>
          </w:rPr>
          <w:t>3</w:t>
        </w:r>
        <w:r w:rsidRPr="00404004">
          <w:rPr>
            <w:noProof/>
            <w:webHidden/>
          </w:rPr>
          <w:fldChar w:fldCharType="end"/>
        </w:r>
      </w:hyperlink>
    </w:p>
    <w:p w14:paraId="52CB6104" w14:textId="3781507B" w:rsidR="005B0347" w:rsidRPr="00404004" w:rsidRDefault="005B0347" w:rsidP="005B0347">
      <w:pPr>
        <w:pStyle w:val="TDC2"/>
        <w:tabs>
          <w:tab w:val="clear" w:pos="709"/>
          <w:tab w:val="left" w:pos="284"/>
          <w:tab w:val="left" w:pos="426"/>
        </w:tabs>
        <w:ind w:left="0"/>
        <w:rPr>
          <w:noProof/>
          <w:sz w:val="22"/>
          <w:lang w:eastAsia="es-ES"/>
        </w:rPr>
      </w:pPr>
      <w:r w:rsidRPr="00404004">
        <w:rPr>
          <w:rStyle w:val="Hipervnculo"/>
          <w:rFonts w:ascii="Univers 45 Light" w:hAnsi="Univers 45 Light"/>
          <w:noProof/>
          <w:color w:val="auto"/>
          <w:u w:val="none"/>
        </w:rPr>
        <w:tab/>
        <w:t>1</w:t>
      </w:r>
      <w:hyperlink w:anchor="_Toc108170163" w:history="1">
        <w:r w:rsidRPr="00404004">
          <w:rPr>
            <w:rStyle w:val="Hipervnculo"/>
            <w:rFonts w:ascii="Univers 45 Light" w:hAnsi="Univers 45 Light"/>
            <w:noProof/>
            <w:color w:val="auto"/>
            <w:u w:val="none"/>
            <w:lang w:val="ca-ES"/>
          </w:rPr>
          <w:t>.2.Estructura i numeració pàgines</w:t>
        </w:r>
        <w:r w:rsidRPr="00404004">
          <w:rPr>
            <w:noProof/>
            <w:webHidden/>
          </w:rPr>
          <w:tab/>
        </w:r>
        <w:r w:rsidRPr="00404004">
          <w:rPr>
            <w:noProof/>
            <w:webHidden/>
          </w:rPr>
          <w:fldChar w:fldCharType="begin"/>
        </w:r>
        <w:r w:rsidRPr="00404004">
          <w:rPr>
            <w:noProof/>
            <w:webHidden/>
          </w:rPr>
          <w:instrText xml:space="preserve"> PAGEREF _Toc108170163 \h </w:instrText>
        </w:r>
        <w:r w:rsidRPr="00404004">
          <w:rPr>
            <w:noProof/>
            <w:webHidden/>
          </w:rPr>
        </w:r>
        <w:r w:rsidRPr="00404004">
          <w:rPr>
            <w:noProof/>
            <w:webHidden/>
          </w:rPr>
          <w:fldChar w:fldCharType="separate"/>
        </w:r>
        <w:r w:rsidRPr="00404004">
          <w:rPr>
            <w:noProof/>
            <w:webHidden/>
          </w:rPr>
          <w:t>3</w:t>
        </w:r>
        <w:r w:rsidRPr="00404004">
          <w:rPr>
            <w:noProof/>
            <w:webHidden/>
          </w:rPr>
          <w:fldChar w:fldCharType="end"/>
        </w:r>
      </w:hyperlink>
    </w:p>
    <w:p w14:paraId="5F55A820" w14:textId="7872E2B2" w:rsidR="005B0347" w:rsidRPr="00404004" w:rsidRDefault="005B0347" w:rsidP="005B0347">
      <w:pPr>
        <w:pStyle w:val="TDC2"/>
        <w:tabs>
          <w:tab w:val="clear" w:pos="709"/>
          <w:tab w:val="left" w:pos="284"/>
          <w:tab w:val="left" w:pos="426"/>
        </w:tabs>
        <w:ind w:left="0"/>
        <w:rPr>
          <w:noProof/>
          <w:sz w:val="22"/>
          <w:lang w:eastAsia="es-ES"/>
        </w:rPr>
      </w:pPr>
      <w:r w:rsidRPr="00404004">
        <w:rPr>
          <w:rStyle w:val="Hipervnculo"/>
          <w:rFonts w:ascii="Univers 45 Light" w:hAnsi="Univers 45 Light"/>
          <w:noProof/>
          <w:color w:val="auto"/>
          <w:u w:val="none"/>
        </w:rPr>
        <w:tab/>
      </w:r>
      <w:hyperlink w:anchor="_Toc108170164" w:history="1">
        <w:r w:rsidRPr="00404004">
          <w:rPr>
            <w:rStyle w:val="Hipervnculo"/>
            <w:rFonts w:ascii="Univers 45 Light" w:hAnsi="Univers 45 Light"/>
            <w:noProof/>
            <w:color w:val="auto"/>
            <w:u w:val="none"/>
            <w:lang w:val="ca-ES"/>
          </w:rPr>
          <w:t>1.3.Característiques de la plantilla GRAU</w:t>
        </w:r>
        <w:r w:rsidRPr="00404004">
          <w:rPr>
            <w:noProof/>
            <w:webHidden/>
          </w:rPr>
          <w:tab/>
        </w:r>
        <w:r w:rsidRPr="00404004">
          <w:rPr>
            <w:noProof/>
            <w:webHidden/>
          </w:rPr>
          <w:fldChar w:fldCharType="begin"/>
        </w:r>
        <w:r w:rsidRPr="00404004">
          <w:rPr>
            <w:noProof/>
            <w:webHidden/>
          </w:rPr>
          <w:instrText xml:space="preserve"> PAGEREF _Toc108170164 \h </w:instrText>
        </w:r>
        <w:r w:rsidRPr="00404004">
          <w:rPr>
            <w:noProof/>
            <w:webHidden/>
          </w:rPr>
        </w:r>
        <w:r w:rsidRPr="00404004">
          <w:rPr>
            <w:noProof/>
            <w:webHidden/>
          </w:rPr>
          <w:fldChar w:fldCharType="separate"/>
        </w:r>
        <w:r w:rsidRPr="00404004">
          <w:rPr>
            <w:noProof/>
            <w:webHidden/>
          </w:rPr>
          <w:t>4</w:t>
        </w:r>
        <w:r w:rsidRPr="00404004">
          <w:rPr>
            <w:noProof/>
            <w:webHidden/>
          </w:rPr>
          <w:fldChar w:fldCharType="end"/>
        </w:r>
      </w:hyperlink>
    </w:p>
    <w:p w14:paraId="741FAD03" w14:textId="7C0600FB" w:rsidR="005B0347" w:rsidRPr="00404004" w:rsidRDefault="005B0347" w:rsidP="00404004">
      <w:pPr>
        <w:pStyle w:val="TDC3"/>
        <w:rPr>
          <w:noProof/>
          <w:sz w:val="22"/>
          <w:lang w:eastAsia="es-ES"/>
        </w:rPr>
      </w:pPr>
      <w:r w:rsidRPr="00404004">
        <w:rPr>
          <w:rStyle w:val="Hipervnculo"/>
          <w:rFonts w:ascii="Univers 45 Light" w:hAnsi="Univers 45 Light"/>
          <w:noProof/>
          <w:color w:val="auto"/>
          <w:u w:val="none"/>
        </w:rPr>
        <w:tab/>
      </w:r>
      <w:r w:rsidRPr="00404004">
        <w:rPr>
          <w:rStyle w:val="Hipervnculo"/>
          <w:rFonts w:ascii="Univers 45 Light" w:hAnsi="Univers 45 Light"/>
          <w:noProof/>
          <w:color w:val="auto"/>
          <w:u w:val="none"/>
        </w:rPr>
        <w:tab/>
        <w:t>1.3.</w:t>
      </w:r>
      <w:hyperlink w:anchor="_Toc108170165" w:history="1">
        <w:r w:rsidRPr="00404004">
          <w:rPr>
            <w:rStyle w:val="Hipervnculo"/>
            <w:rFonts w:ascii="Univers 45 Light" w:hAnsi="Univers 45 Light"/>
            <w:noProof/>
            <w:color w:val="auto"/>
            <w:u w:val="none"/>
            <w:lang w:val="ca-ES"/>
          </w:rPr>
          <w:t>1.</w:t>
        </w:r>
        <w:r w:rsidRPr="00404004">
          <w:rPr>
            <w:rStyle w:val="Hipervnculo"/>
            <w:rFonts w:ascii="Univers 45 Light" w:hAnsi="Univers 45 Light"/>
            <w:noProof/>
            <w:color w:val="auto"/>
            <w:u w:val="none"/>
            <w:lang w:val="ca-ES"/>
          </w:rPr>
          <w:tab/>
          <w:t>Disseny de pàgina</w:t>
        </w:r>
        <w:r w:rsidRPr="00404004">
          <w:rPr>
            <w:noProof/>
            <w:webHidden/>
          </w:rPr>
          <w:tab/>
        </w:r>
        <w:r w:rsidRPr="00404004">
          <w:rPr>
            <w:noProof/>
            <w:webHidden/>
          </w:rPr>
          <w:fldChar w:fldCharType="begin"/>
        </w:r>
        <w:r w:rsidRPr="00404004">
          <w:rPr>
            <w:noProof/>
            <w:webHidden/>
          </w:rPr>
          <w:instrText xml:space="preserve"> PAGEREF _Toc108170165 \h </w:instrText>
        </w:r>
        <w:r w:rsidRPr="00404004">
          <w:rPr>
            <w:noProof/>
            <w:webHidden/>
          </w:rPr>
        </w:r>
        <w:r w:rsidRPr="00404004">
          <w:rPr>
            <w:noProof/>
            <w:webHidden/>
          </w:rPr>
          <w:fldChar w:fldCharType="separate"/>
        </w:r>
        <w:r w:rsidRPr="00404004">
          <w:rPr>
            <w:noProof/>
            <w:webHidden/>
          </w:rPr>
          <w:t>4</w:t>
        </w:r>
        <w:r w:rsidRPr="00404004">
          <w:rPr>
            <w:noProof/>
            <w:webHidden/>
          </w:rPr>
          <w:fldChar w:fldCharType="end"/>
        </w:r>
      </w:hyperlink>
    </w:p>
    <w:p w14:paraId="0EE71EF7" w14:textId="1C34E0FB" w:rsidR="005B0347" w:rsidRPr="00404004" w:rsidRDefault="005B0347" w:rsidP="00404004">
      <w:pPr>
        <w:pStyle w:val="TDC3"/>
        <w:ind w:left="1140" w:hanging="1140"/>
        <w:rPr>
          <w:noProof/>
          <w:sz w:val="22"/>
          <w:lang w:eastAsia="es-ES"/>
        </w:rPr>
      </w:pPr>
      <w:r w:rsidRPr="00404004">
        <w:rPr>
          <w:rStyle w:val="Hipervnculo"/>
          <w:rFonts w:ascii="Univers 45 Light" w:hAnsi="Univers 45 Light"/>
          <w:noProof/>
          <w:color w:val="auto"/>
          <w:u w:val="none"/>
        </w:rPr>
        <w:tab/>
      </w:r>
      <w:r w:rsidRPr="00404004">
        <w:rPr>
          <w:rStyle w:val="Hipervnculo"/>
          <w:rFonts w:ascii="Univers 45 Light" w:hAnsi="Univers 45 Light"/>
          <w:noProof/>
          <w:color w:val="auto"/>
          <w:u w:val="none"/>
        </w:rPr>
        <w:tab/>
        <w:t>1.3.2</w:t>
      </w:r>
      <w:hyperlink w:anchor="_Toc108170167" w:history="1">
        <w:r w:rsidRPr="00404004">
          <w:rPr>
            <w:rStyle w:val="Hipervnculo"/>
            <w:rFonts w:ascii="Univers 45 Light" w:hAnsi="Univers 45 Light"/>
            <w:noProof/>
            <w:color w:val="auto"/>
            <w:u w:val="none"/>
          </w:rPr>
          <w:t>.</w:t>
        </w:r>
        <w:r w:rsidRPr="00404004">
          <w:rPr>
            <w:noProof/>
            <w:sz w:val="22"/>
            <w:lang w:eastAsia="es-ES"/>
          </w:rPr>
          <w:tab/>
        </w:r>
        <w:r w:rsidRPr="00404004">
          <w:rPr>
            <w:rStyle w:val="Hipervnculo"/>
            <w:rFonts w:ascii="Univers 45 Light" w:hAnsi="Univers 45 Light"/>
            <w:noProof/>
            <w:color w:val="auto"/>
            <w:u w:val="none"/>
          </w:rPr>
          <w:t>La forma més ràpida per aplicar estils que suggerim és la següent:</w:t>
        </w:r>
        <w:r w:rsidRPr="00404004">
          <w:rPr>
            <w:noProof/>
            <w:webHidden/>
          </w:rPr>
          <w:tab/>
        </w:r>
        <w:r w:rsidRPr="00404004">
          <w:rPr>
            <w:noProof/>
            <w:webHidden/>
          </w:rPr>
          <w:fldChar w:fldCharType="begin"/>
        </w:r>
        <w:r w:rsidRPr="00404004">
          <w:rPr>
            <w:noProof/>
            <w:webHidden/>
          </w:rPr>
          <w:instrText xml:space="preserve"> PAGEREF _Toc108170167 \h </w:instrText>
        </w:r>
        <w:r w:rsidRPr="00404004">
          <w:rPr>
            <w:noProof/>
            <w:webHidden/>
          </w:rPr>
        </w:r>
        <w:r w:rsidRPr="00404004">
          <w:rPr>
            <w:noProof/>
            <w:webHidden/>
          </w:rPr>
          <w:fldChar w:fldCharType="separate"/>
        </w:r>
        <w:r w:rsidRPr="00404004">
          <w:rPr>
            <w:noProof/>
            <w:webHidden/>
          </w:rPr>
          <w:t>6</w:t>
        </w:r>
        <w:r w:rsidRPr="00404004">
          <w:rPr>
            <w:noProof/>
            <w:webHidden/>
          </w:rPr>
          <w:fldChar w:fldCharType="end"/>
        </w:r>
      </w:hyperlink>
    </w:p>
    <w:p w14:paraId="539BB5C8" w14:textId="0858E6E4" w:rsidR="005B0347" w:rsidRPr="00404004" w:rsidRDefault="005B0347" w:rsidP="00404004">
      <w:pPr>
        <w:pStyle w:val="TDC3"/>
        <w:rPr>
          <w:noProof/>
          <w:sz w:val="22"/>
          <w:lang w:eastAsia="es-ES"/>
        </w:rPr>
      </w:pPr>
      <w:r w:rsidRPr="00404004">
        <w:rPr>
          <w:rStyle w:val="Hipervnculo"/>
          <w:rFonts w:ascii="Univers 45 Light" w:hAnsi="Univers 45 Light"/>
          <w:noProof/>
          <w:color w:val="auto"/>
          <w:u w:val="none"/>
        </w:rPr>
        <w:tab/>
      </w:r>
      <w:r w:rsidRPr="00404004">
        <w:rPr>
          <w:rStyle w:val="Hipervnculo"/>
          <w:rFonts w:ascii="Univers 45 Light" w:hAnsi="Univers 45 Light"/>
          <w:noProof/>
          <w:color w:val="auto"/>
          <w:u w:val="none"/>
        </w:rPr>
        <w:tab/>
        <w:t>1.3.3.</w:t>
      </w:r>
      <w:r w:rsidRPr="00404004">
        <w:rPr>
          <w:rStyle w:val="Hipervnculo"/>
          <w:rFonts w:ascii="Univers 45 Light" w:hAnsi="Univers 45 Light"/>
          <w:noProof/>
          <w:color w:val="auto"/>
          <w:u w:val="none"/>
        </w:rPr>
        <w:tab/>
      </w:r>
      <w:hyperlink w:anchor="_Toc108170168" w:history="1">
        <w:r w:rsidRPr="00404004">
          <w:rPr>
            <w:rStyle w:val="Hipervnculo"/>
            <w:rFonts w:ascii="Univers 45 Light" w:hAnsi="Univers 45 Light"/>
            <w:noProof/>
            <w:color w:val="auto"/>
            <w:u w:val="none"/>
            <w:lang w:val="ca-ES"/>
          </w:rPr>
          <w:t>Taules</w:t>
        </w:r>
        <w:r w:rsidRPr="00404004">
          <w:rPr>
            <w:noProof/>
            <w:webHidden/>
          </w:rPr>
          <w:tab/>
        </w:r>
        <w:r w:rsidRPr="00404004">
          <w:rPr>
            <w:noProof/>
            <w:webHidden/>
          </w:rPr>
          <w:fldChar w:fldCharType="begin"/>
        </w:r>
        <w:r w:rsidRPr="00404004">
          <w:rPr>
            <w:noProof/>
            <w:webHidden/>
          </w:rPr>
          <w:instrText xml:space="preserve"> PAGEREF _Toc108170168 \h </w:instrText>
        </w:r>
        <w:r w:rsidRPr="00404004">
          <w:rPr>
            <w:noProof/>
            <w:webHidden/>
          </w:rPr>
        </w:r>
        <w:r w:rsidRPr="00404004">
          <w:rPr>
            <w:noProof/>
            <w:webHidden/>
          </w:rPr>
          <w:fldChar w:fldCharType="separate"/>
        </w:r>
        <w:r w:rsidRPr="00404004">
          <w:rPr>
            <w:noProof/>
            <w:webHidden/>
          </w:rPr>
          <w:t>6</w:t>
        </w:r>
        <w:r w:rsidRPr="00404004">
          <w:rPr>
            <w:noProof/>
            <w:webHidden/>
          </w:rPr>
          <w:fldChar w:fldCharType="end"/>
        </w:r>
      </w:hyperlink>
    </w:p>
    <w:p w14:paraId="1799A182" w14:textId="72C53DA8" w:rsidR="005B0347" w:rsidRPr="00404004" w:rsidRDefault="005B0347" w:rsidP="00404004">
      <w:pPr>
        <w:pStyle w:val="TDC3"/>
        <w:rPr>
          <w:noProof/>
          <w:sz w:val="22"/>
          <w:lang w:eastAsia="es-ES"/>
        </w:rPr>
      </w:pPr>
      <w:r w:rsidRPr="00404004">
        <w:rPr>
          <w:rStyle w:val="Hipervnculo"/>
          <w:rFonts w:ascii="Univers 45 Light" w:hAnsi="Univers 45 Light"/>
          <w:noProof/>
          <w:color w:val="auto"/>
          <w:u w:val="none"/>
        </w:rPr>
        <w:tab/>
      </w:r>
      <w:r w:rsidRPr="00404004">
        <w:rPr>
          <w:rStyle w:val="Hipervnculo"/>
          <w:rFonts w:ascii="Univers 45 Light" w:hAnsi="Univers 45 Light"/>
          <w:noProof/>
          <w:color w:val="auto"/>
          <w:u w:val="none"/>
        </w:rPr>
        <w:tab/>
        <w:t>1.3.4</w:t>
      </w:r>
      <w:r w:rsidRPr="00404004">
        <w:rPr>
          <w:rStyle w:val="Hipervnculo"/>
          <w:rFonts w:ascii="Univers 45 Light" w:hAnsi="Univers 45 Light"/>
          <w:noProof/>
          <w:color w:val="auto"/>
          <w:u w:val="none"/>
        </w:rPr>
        <w:tab/>
      </w:r>
      <w:hyperlink w:anchor="_Toc108170169" w:history="1">
        <w:r w:rsidRPr="00404004">
          <w:rPr>
            <w:rStyle w:val="Hipervnculo"/>
            <w:rFonts w:ascii="Univers 45 Light" w:hAnsi="Univers 45 Light"/>
            <w:noProof/>
            <w:color w:val="auto"/>
            <w:u w:val="none"/>
            <w:lang w:val="ca-ES"/>
          </w:rPr>
          <w:t>Imatges</w:t>
        </w:r>
        <w:r w:rsidRPr="00404004">
          <w:rPr>
            <w:noProof/>
            <w:webHidden/>
          </w:rPr>
          <w:tab/>
        </w:r>
        <w:r w:rsidRPr="00404004">
          <w:rPr>
            <w:noProof/>
            <w:webHidden/>
          </w:rPr>
          <w:fldChar w:fldCharType="begin"/>
        </w:r>
        <w:r w:rsidRPr="00404004">
          <w:rPr>
            <w:noProof/>
            <w:webHidden/>
          </w:rPr>
          <w:instrText xml:space="preserve"> PAGEREF _Toc108170169 \h </w:instrText>
        </w:r>
        <w:r w:rsidRPr="00404004">
          <w:rPr>
            <w:noProof/>
            <w:webHidden/>
          </w:rPr>
        </w:r>
        <w:r w:rsidRPr="00404004">
          <w:rPr>
            <w:noProof/>
            <w:webHidden/>
          </w:rPr>
          <w:fldChar w:fldCharType="separate"/>
        </w:r>
        <w:r w:rsidRPr="00404004">
          <w:rPr>
            <w:noProof/>
            <w:webHidden/>
          </w:rPr>
          <w:t>7</w:t>
        </w:r>
        <w:r w:rsidRPr="00404004">
          <w:rPr>
            <w:noProof/>
            <w:webHidden/>
          </w:rPr>
          <w:fldChar w:fldCharType="end"/>
        </w:r>
      </w:hyperlink>
    </w:p>
    <w:p w14:paraId="7BD5C89F" w14:textId="04C02C2A" w:rsidR="005B0347" w:rsidRPr="00404004" w:rsidRDefault="005B0347" w:rsidP="00404004">
      <w:pPr>
        <w:pStyle w:val="TDC3"/>
        <w:rPr>
          <w:noProof/>
          <w:sz w:val="22"/>
          <w:lang w:eastAsia="es-ES"/>
        </w:rPr>
      </w:pPr>
      <w:r w:rsidRPr="00404004">
        <w:rPr>
          <w:rStyle w:val="Hipervnculo"/>
          <w:rFonts w:ascii="Univers 45 Light" w:hAnsi="Univers 45 Light"/>
          <w:noProof/>
          <w:color w:val="auto"/>
          <w:u w:val="none"/>
        </w:rPr>
        <w:tab/>
      </w:r>
      <w:r w:rsidRPr="00404004">
        <w:rPr>
          <w:rStyle w:val="Hipervnculo"/>
          <w:rFonts w:ascii="Univers 45 Light" w:hAnsi="Univers 45 Light"/>
          <w:noProof/>
          <w:color w:val="auto"/>
          <w:u w:val="none"/>
        </w:rPr>
        <w:tab/>
        <w:t>1.3.5.</w:t>
      </w:r>
      <w:r w:rsidRPr="00404004">
        <w:rPr>
          <w:rStyle w:val="Hipervnculo"/>
          <w:rFonts w:ascii="Univers 45 Light" w:hAnsi="Univers 45 Light"/>
          <w:noProof/>
          <w:color w:val="auto"/>
          <w:u w:val="none"/>
        </w:rPr>
        <w:tab/>
      </w:r>
      <w:hyperlink w:anchor="_Toc108170170" w:history="1">
        <w:r w:rsidRPr="00404004">
          <w:rPr>
            <w:rStyle w:val="Hipervnculo"/>
            <w:rFonts w:ascii="Univers 45 Light" w:hAnsi="Univers 45 Light"/>
            <w:noProof/>
            <w:color w:val="auto"/>
            <w:u w:val="none"/>
            <w:lang w:val="ca-ES"/>
          </w:rPr>
          <w:t>Equacions</w:t>
        </w:r>
        <w:r w:rsidRPr="00404004">
          <w:rPr>
            <w:noProof/>
            <w:webHidden/>
          </w:rPr>
          <w:tab/>
        </w:r>
        <w:r w:rsidRPr="00404004">
          <w:rPr>
            <w:noProof/>
            <w:webHidden/>
          </w:rPr>
          <w:fldChar w:fldCharType="begin"/>
        </w:r>
        <w:r w:rsidRPr="00404004">
          <w:rPr>
            <w:noProof/>
            <w:webHidden/>
          </w:rPr>
          <w:instrText xml:space="preserve"> PAGEREF _Toc108170170 \h </w:instrText>
        </w:r>
        <w:r w:rsidRPr="00404004">
          <w:rPr>
            <w:noProof/>
            <w:webHidden/>
          </w:rPr>
        </w:r>
        <w:r w:rsidRPr="00404004">
          <w:rPr>
            <w:noProof/>
            <w:webHidden/>
          </w:rPr>
          <w:fldChar w:fldCharType="separate"/>
        </w:r>
        <w:r w:rsidRPr="00404004">
          <w:rPr>
            <w:noProof/>
            <w:webHidden/>
          </w:rPr>
          <w:t>8</w:t>
        </w:r>
        <w:r w:rsidRPr="00404004">
          <w:rPr>
            <w:noProof/>
            <w:webHidden/>
          </w:rPr>
          <w:fldChar w:fldCharType="end"/>
        </w:r>
      </w:hyperlink>
    </w:p>
    <w:p w14:paraId="537E7824" w14:textId="7EB0EDE6" w:rsidR="005B0347" w:rsidRPr="00404004" w:rsidRDefault="00404004" w:rsidP="005B0347">
      <w:pPr>
        <w:pStyle w:val="TDC2"/>
        <w:tabs>
          <w:tab w:val="clear" w:pos="709"/>
          <w:tab w:val="left" w:pos="284"/>
          <w:tab w:val="left" w:pos="567"/>
        </w:tabs>
        <w:ind w:left="0"/>
        <w:rPr>
          <w:noProof/>
          <w:sz w:val="22"/>
          <w:lang w:eastAsia="es-ES"/>
        </w:rPr>
      </w:pPr>
      <w:r w:rsidRPr="00404004">
        <w:rPr>
          <w:rStyle w:val="Hipervnculo"/>
          <w:rFonts w:ascii="Univers 45 Light" w:hAnsi="Univers 45 Light"/>
          <w:noProof/>
          <w:color w:val="auto"/>
          <w:u w:val="none"/>
        </w:rPr>
        <w:tab/>
      </w:r>
      <w:hyperlink w:anchor="_Toc108170171" w:history="1">
        <w:r w:rsidR="005B0347" w:rsidRPr="00404004">
          <w:rPr>
            <w:rStyle w:val="Hipervnculo"/>
            <w:rFonts w:ascii="Univers 45 Light" w:hAnsi="Univers 45 Light"/>
            <w:noProof/>
            <w:color w:val="auto"/>
            <w:u w:val="none"/>
            <w:lang w:val="ca-ES"/>
          </w:rPr>
          <w:t>1.4.</w:t>
        </w:r>
        <w:r w:rsidRPr="00404004">
          <w:rPr>
            <w:rStyle w:val="Hipervnculo"/>
            <w:rFonts w:ascii="Univers 45 Light" w:hAnsi="Univers 45 Light"/>
            <w:noProof/>
            <w:color w:val="auto"/>
            <w:u w:val="none"/>
            <w:lang w:val="ca-ES"/>
          </w:rPr>
          <w:t xml:space="preserve"> </w:t>
        </w:r>
        <w:r w:rsidR="005B0347" w:rsidRPr="00404004">
          <w:rPr>
            <w:rStyle w:val="Hipervnculo"/>
            <w:rFonts w:ascii="Univers 45 Light" w:hAnsi="Univers 45 Light"/>
            <w:noProof/>
            <w:color w:val="auto"/>
            <w:u w:val="none"/>
            <w:lang w:val="ca-ES"/>
          </w:rPr>
          <w:t>Bibliografia</w:t>
        </w:r>
        <w:r w:rsidR="005B0347" w:rsidRPr="00404004">
          <w:rPr>
            <w:noProof/>
            <w:webHidden/>
          </w:rPr>
          <w:tab/>
        </w:r>
        <w:r w:rsidR="005B0347" w:rsidRPr="00404004">
          <w:rPr>
            <w:noProof/>
            <w:webHidden/>
          </w:rPr>
          <w:fldChar w:fldCharType="begin"/>
        </w:r>
        <w:r w:rsidR="005B0347" w:rsidRPr="00404004">
          <w:rPr>
            <w:noProof/>
            <w:webHidden/>
          </w:rPr>
          <w:instrText xml:space="preserve"> PAGEREF _Toc108170171 \h </w:instrText>
        </w:r>
        <w:r w:rsidR="005B0347" w:rsidRPr="00404004">
          <w:rPr>
            <w:noProof/>
            <w:webHidden/>
          </w:rPr>
        </w:r>
        <w:r w:rsidR="005B0347" w:rsidRPr="00404004">
          <w:rPr>
            <w:noProof/>
            <w:webHidden/>
          </w:rPr>
          <w:fldChar w:fldCharType="separate"/>
        </w:r>
        <w:r w:rsidR="005B0347" w:rsidRPr="00404004">
          <w:rPr>
            <w:noProof/>
            <w:webHidden/>
          </w:rPr>
          <w:t>9</w:t>
        </w:r>
        <w:r w:rsidR="005B0347" w:rsidRPr="00404004">
          <w:rPr>
            <w:noProof/>
            <w:webHidden/>
          </w:rPr>
          <w:fldChar w:fldCharType="end"/>
        </w:r>
      </w:hyperlink>
    </w:p>
    <w:p w14:paraId="35D3EB00" w14:textId="3B3D0DBC" w:rsidR="005B0347" w:rsidRPr="00404004" w:rsidRDefault="00404004" w:rsidP="005B0347">
      <w:pPr>
        <w:pStyle w:val="TDC2"/>
        <w:tabs>
          <w:tab w:val="clear" w:pos="709"/>
          <w:tab w:val="left" w:pos="284"/>
          <w:tab w:val="left" w:pos="567"/>
        </w:tabs>
        <w:ind w:left="0"/>
        <w:rPr>
          <w:noProof/>
          <w:sz w:val="22"/>
          <w:lang w:eastAsia="es-ES"/>
        </w:rPr>
      </w:pPr>
      <w:r w:rsidRPr="00404004">
        <w:rPr>
          <w:rStyle w:val="Hipervnculo"/>
          <w:rFonts w:ascii="Univers 45 Light" w:hAnsi="Univers 45 Light"/>
          <w:noProof/>
          <w:color w:val="auto"/>
          <w:u w:val="none"/>
        </w:rPr>
        <w:tab/>
      </w:r>
      <w:hyperlink w:anchor="_Toc108170172" w:history="1">
        <w:r w:rsidR="005B0347" w:rsidRPr="00404004">
          <w:rPr>
            <w:rStyle w:val="Hipervnculo"/>
            <w:rFonts w:ascii="Univers 45 Light" w:hAnsi="Univers 45 Light"/>
            <w:noProof/>
            <w:color w:val="auto"/>
            <w:u w:val="none"/>
            <w:lang w:val="ca-ES"/>
          </w:rPr>
          <w:t>1.5.Muntatge i tancament de pàgina</w:t>
        </w:r>
        <w:r w:rsidR="005B0347" w:rsidRPr="00404004">
          <w:rPr>
            <w:noProof/>
            <w:webHidden/>
          </w:rPr>
          <w:tab/>
        </w:r>
        <w:r w:rsidR="005B0347" w:rsidRPr="00404004">
          <w:rPr>
            <w:noProof/>
            <w:webHidden/>
          </w:rPr>
          <w:fldChar w:fldCharType="begin"/>
        </w:r>
        <w:r w:rsidR="005B0347" w:rsidRPr="00404004">
          <w:rPr>
            <w:noProof/>
            <w:webHidden/>
          </w:rPr>
          <w:instrText xml:space="preserve"> PAGEREF _Toc108170172 \h </w:instrText>
        </w:r>
        <w:r w:rsidR="005B0347" w:rsidRPr="00404004">
          <w:rPr>
            <w:noProof/>
            <w:webHidden/>
          </w:rPr>
        </w:r>
        <w:r w:rsidR="005B0347" w:rsidRPr="00404004">
          <w:rPr>
            <w:noProof/>
            <w:webHidden/>
          </w:rPr>
          <w:fldChar w:fldCharType="separate"/>
        </w:r>
        <w:r w:rsidR="005B0347" w:rsidRPr="00404004">
          <w:rPr>
            <w:noProof/>
            <w:webHidden/>
          </w:rPr>
          <w:t>10</w:t>
        </w:r>
        <w:r w:rsidR="005B0347" w:rsidRPr="00404004">
          <w:rPr>
            <w:noProof/>
            <w:webHidden/>
          </w:rPr>
          <w:fldChar w:fldCharType="end"/>
        </w:r>
      </w:hyperlink>
    </w:p>
    <w:p w14:paraId="1DEB2463" w14:textId="1683F90A" w:rsidR="005B0347" w:rsidRPr="00404004" w:rsidRDefault="00404004" w:rsidP="005B0347">
      <w:pPr>
        <w:pStyle w:val="TDC3"/>
        <w:rPr>
          <w:noProof/>
          <w:sz w:val="22"/>
          <w:lang w:eastAsia="es-ES"/>
        </w:rPr>
      </w:pPr>
      <w:r w:rsidRPr="00404004">
        <w:rPr>
          <w:rStyle w:val="Hipervnculo"/>
          <w:rFonts w:ascii="Univers 45 Light" w:hAnsi="Univers 45 Light"/>
          <w:noProof/>
          <w:color w:val="auto"/>
          <w:u w:val="none"/>
        </w:rPr>
        <w:tab/>
      </w:r>
      <w:r w:rsidRPr="00404004">
        <w:rPr>
          <w:rStyle w:val="Hipervnculo"/>
          <w:rFonts w:ascii="Univers 45 Light" w:hAnsi="Univers 45 Light"/>
          <w:noProof/>
          <w:color w:val="auto"/>
          <w:u w:val="none"/>
        </w:rPr>
        <w:tab/>
        <w:t>1.5.1.</w:t>
      </w:r>
      <w:r w:rsidRPr="00404004">
        <w:rPr>
          <w:rStyle w:val="Hipervnculo"/>
          <w:rFonts w:ascii="Univers 45 Light" w:hAnsi="Univers 45 Light"/>
          <w:noProof/>
          <w:color w:val="auto"/>
          <w:u w:val="none"/>
        </w:rPr>
        <w:tab/>
      </w:r>
      <w:hyperlink w:anchor="_Toc108170173" w:history="1">
        <w:r w:rsidR="005B0347" w:rsidRPr="00404004">
          <w:rPr>
            <w:rStyle w:val="Hipervnculo"/>
            <w:rFonts w:ascii="Univers 45 Light" w:hAnsi="Univers 45 Light"/>
            <w:noProof/>
            <w:color w:val="auto"/>
            <w:u w:val="none"/>
            <w:lang w:val="ca-ES"/>
          </w:rPr>
          <w:t>El tancament de pàgina</w:t>
        </w:r>
        <w:r w:rsidR="005B0347" w:rsidRPr="00404004">
          <w:rPr>
            <w:noProof/>
            <w:webHidden/>
          </w:rPr>
          <w:tab/>
        </w:r>
        <w:r w:rsidR="005B0347" w:rsidRPr="00404004">
          <w:rPr>
            <w:noProof/>
            <w:webHidden/>
          </w:rPr>
          <w:fldChar w:fldCharType="begin"/>
        </w:r>
        <w:r w:rsidR="005B0347" w:rsidRPr="00404004">
          <w:rPr>
            <w:noProof/>
            <w:webHidden/>
          </w:rPr>
          <w:instrText xml:space="preserve"> PAGEREF _Toc108170173 \h </w:instrText>
        </w:r>
        <w:r w:rsidR="005B0347" w:rsidRPr="00404004">
          <w:rPr>
            <w:noProof/>
            <w:webHidden/>
          </w:rPr>
        </w:r>
        <w:r w:rsidR="005B0347" w:rsidRPr="00404004">
          <w:rPr>
            <w:noProof/>
            <w:webHidden/>
          </w:rPr>
          <w:fldChar w:fldCharType="separate"/>
        </w:r>
        <w:r w:rsidR="005B0347" w:rsidRPr="00404004">
          <w:rPr>
            <w:noProof/>
            <w:webHidden/>
          </w:rPr>
          <w:t>10</w:t>
        </w:r>
        <w:r w:rsidR="005B0347" w:rsidRPr="00404004">
          <w:rPr>
            <w:noProof/>
            <w:webHidden/>
          </w:rPr>
          <w:fldChar w:fldCharType="end"/>
        </w:r>
      </w:hyperlink>
    </w:p>
    <w:p w14:paraId="33BB96B9" w14:textId="7C93A30D" w:rsidR="00025624" w:rsidRPr="00EB151C" w:rsidRDefault="00404004" w:rsidP="00EB151C">
      <w:pPr>
        <w:pStyle w:val="TDC2"/>
        <w:tabs>
          <w:tab w:val="clear" w:pos="709"/>
          <w:tab w:val="left" w:pos="284"/>
          <w:tab w:val="left" w:pos="567"/>
        </w:tabs>
        <w:ind w:left="0"/>
        <w:rPr>
          <w:u w:val="single"/>
          <w:lang w:val="ca-ES"/>
        </w:rPr>
      </w:pPr>
      <w:r w:rsidRPr="00404004">
        <w:rPr>
          <w:rStyle w:val="Hipervnculo"/>
          <w:rFonts w:ascii="Univers 45 Light" w:hAnsi="Univers 45 Light"/>
          <w:noProof/>
          <w:color w:val="auto"/>
          <w:u w:val="none"/>
        </w:rPr>
        <w:tab/>
      </w:r>
      <w:hyperlink w:anchor="_Toc108170174" w:history="1">
        <w:r w:rsidRPr="00404004">
          <w:rPr>
            <w:rStyle w:val="Hipervnculo"/>
            <w:rFonts w:ascii="Univers 45 Light" w:hAnsi="Univers 45 Light"/>
            <w:noProof/>
            <w:color w:val="auto"/>
            <w:u w:val="none"/>
            <w:lang w:val="ca-ES"/>
          </w:rPr>
          <w:t>1</w:t>
        </w:r>
        <w:r w:rsidR="005B0347" w:rsidRPr="00404004">
          <w:rPr>
            <w:rStyle w:val="Hipervnculo"/>
            <w:rFonts w:ascii="Univers 45 Light" w:hAnsi="Univers 45 Light"/>
            <w:noProof/>
            <w:color w:val="auto"/>
            <w:u w:val="none"/>
            <w:lang w:val="ca-ES"/>
          </w:rPr>
          <w:t>.6.Taula de continguts</w:t>
        </w:r>
        <w:r w:rsidR="005B0347" w:rsidRPr="00404004">
          <w:rPr>
            <w:noProof/>
            <w:webHidden/>
          </w:rPr>
          <w:tab/>
        </w:r>
        <w:r w:rsidR="005B0347" w:rsidRPr="00404004">
          <w:rPr>
            <w:noProof/>
            <w:webHidden/>
          </w:rPr>
          <w:fldChar w:fldCharType="begin"/>
        </w:r>
        <w:r w:rsidR="005B0347" w:rsidRPr="00404004">
          <w:rPr>
            <w:noProof/>
            <w:webHidden/>
          </w:rPr>
          <w:instrText xml:space="preserve"> PAGEREF _Toc108170174 \h </w:instrText>
        </w:r>
        <w:r w:rsidR="005B0347" w:rsidRPr="00404004">
          <w:rPr>
            <w:noProof/>
            <w:webHidden/>
          </w:rPr>
        </w:r>
        <w:r w:rsidR="005B0347" w:rsidRPr="00404004">
          <w:rPr>
            <w:noProof/>
            <w:webHidden/>
          </w:rPr>
          <w:fldChar w:fldCharType="separate"/>
        </w:r>
        <w:r w:rsidR="005B0347" w:rsidRPr="00404004">
          <w:rPr>
            <w:noProof/>
            <w:webHidden/>
          </w:rPr>
          <w:t>11</w:t>
        </w:r>
        <w:r w:rsidR="005B0347" w:rsidRPr="00404004">
          <w:rPr>
            <w:noProof/>
            <w:webHidden/>
          </w:rPr>
          <w:fldChar w:fldCharType="end"/>
        </w:r>
      </w:hyperlink>
      <w:r w:rsidR="005B0347" w:rsidRPr="005B0347">
        <w:rPr>
          <w:lang w:val="ca-ES"/>
        </w:rPr>
        <w:fldChar w:fldCharType="end"/>
      </w:r>
      <w:bookmarkStart w:id="28" w:name="_GoBack"/>
      <w:bookmarkEnd w:id="28"/>
    </w:p>
    <w:sectPr w:rsidR="00025624" w:rsidRPr="00EB151C" w:rsidSect="00EE517A">
      <w:headerReference w:type="even" r:id="rId23"/>
      <w:headerReference w:type="default" r:id="rId24"/>
      <w:footerReference w:type="even" r:id="rId25"/>
      <w:footerReference w:type="default" r:id="rId26"/>
      <w:endnotePr>
        <w:numFmt w:val="decimal"/>
      </w:endnotePr>
      <w:type w:val="evenPage"/>
      <w:pgSz w:w="10700" w:h="13940" w:code="178"/>
      <w:pgMar w:top="1418" w:right="1985" w:bottom="1021" w:left="1701" w:header="454" w:footer="567" w:gutter="0"/>
      <w:paperSrc w:first="1266" w:other="1266"/>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8B4413" w14:textId="77777777" w:rsidR="004E2BC1" w:rsidRDefault="004E2BC1" w:rsidP="00337B96">
      <w:pPr>
        <w:spacing w:after="0" w:line="240" w:lineRule="auto"/>
      </w:pPr>
      <w:r>
        <w:separator/>
      </w:r>
    </w:p>
  </w:endnote>
  <w:endnote w:type="continuationSeparator" w:id="0">
    <w:p w14:paraId="5919252C" w14:textId="77777777" w:rsidR="004E2BC1" w:rsidRDefault="004E2BC1" w:rsidP="00337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800000EB" w:usb1="380160EA" w:usb2="14400000" w:usb3="00000000" w:csb0="80000001" w:csb1="00000000"/>
  </w:font>
  <w:font w:name="Times New Roman">
    <w:panose1 w:val="02020603050405020304"/>
    <w:charset w:val="00"/>
    <w:family w:val="roman"/>
    <w:pitch w:val="variable"/>
    <w:sig w:usb0="E0002AFF" w:usb1="C0007843" w:usb2="00000009" w:usb3="00000000" w:csb0="000001FF" w:csb1="00000000"/>
  </w:font>
  <w:font w:name="Univers 55">
    <w:panose1 w:val="00000000000000000000"/>
    <w:charset w:val="00"/>
    <w:family w:val="modern"/>
    <w:notTrueType/>
    <w:pitch w:val="variable"/>
    <w:sig w:usb0="A00000AF" w:usb1="4000004A" w:usb2="00000000" w:usb3="00000000" w:csb0="0000011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65">
    <w:panose1 w:val="00000000000000000000"/>
    <w:charset w:val="00"/>
    <w:family w:val="modern"/>
    <w:notTrueType/>
    <w:pitch w:val="variable"/>
    <w:sig w:usb0="A00000AF" w:usb1="4000004A" w:usb2="00000000" w:usb3="00000000" w:csb0="00000111" w:csb1="00000000"/>
  </w:font>
  <w:font w:name="Calibri">
    <w:panose1 w:val="020F0502020204030204"/>
    <w:charset w:val="00"/>
    <w:family w:val="swiss"/>
    <w:pitch w:val="variable"/>
    <w:sig w:usb0="E0002AFF" w:usb1="4000ACFF" w:usb2="00000001" w:usb3="00000000" w:csb0="000001FF" w:csb1="00000000"/>
  </w:font>
  <w:font w:name="Univers 45 Light">
    <w:altName w:val="Calibri"/>
    <w:panose1 w:val="00000000000000000000"/>
    <w:charset w:val="00"/>
    <w:family w:val="modern"/>
    <w:notTrueType/>
    <w:pitch w:val="variable"/>
    <w:sig w:usb0="A00000AF" w:usb1="4000004A" w:usb2="00000000" w:usb3="00000000" w:csb0="00000111"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pitch w:val="variable"/>
    <w:sig w:usb0="80000287" w:usb1="00000000" w:usb2="00000000" w:usb3="00000000" w:csb0="0000009F" w:csb1="00000000"/>
  </w:font>
  <w:font w:name="Arista 2.0">
    <w:altName w:val="Franklin Gothic Medium Cond"/>
    <w:panose1 w:val="02000506000000020004"/>
    <w:charset w:val="00"/>
    <w:family w:val="auto"/>
    <w:pitch w:val="variable"/>
    <w:sig w:usb0="8000002F" w:usb1="0000000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arlett">
    <w:panose1 w:val="00000000000000000000"/>
    <w:charset w:val="02"/>
    <w:family w:val="auto"/>
    <w:pitch w:val="variable"/>
    <w:sig w:usb0="00000000" w:usb1="10000000" w:usb2="00000000" w:usb3="00000000" w:csb0="80000000" w:csb1="00000000"/>
  </w:font>
  <w:font w:name="@Batang">
    <w:panose1 w:val="02030600000101010101"/>
    <w:charset w:val="81"/>
    <w:family w:val="roman"/>
    <w:pitch w:val="variable"/>
    <w:sig w:usb0="B00002AF" w:usb1="69D77CFB" w:usb2="00000030" w:usb3="00000000" w:csb0="0008009F" w:csb1="00000000"/>
  </w:font>
  <w:font w:name="MS Mincho">
    <w:altName w:val="Yu Gothic UI"/>
    <w:panose1 w:val="02020609040205080304"/>
    <w:charset w:val="4E"/>
    <w:family w:val="auto"/>
    <w:pitch w:val="variable"/>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variable"/>
    <w:sig w:usb0="00000007" w:usb1="00000000" w:usb2="00000000" w:usb3="00000000" w:csb0="00000011" w:csb1="00000000"/>
  </w:font>
  <w:font w:name="Melior Medium">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C6792" w14:textId="16A28F50" w:rsidR="000034AD" w:rsidRPr="009F5A93" w:rsidRDefault="000034AD" w:rsidP="006A7BFC">
    <w:pPr>
      <w:pStyle w:val="numpagparell"/>
      <w:ind w:left="-1418"/>
    </w:pPr>
    <w:r>
      <w:fldChar w:fldCharType="begin"/>
    </w:r>
    <w:r>
      <w:instrText xml:space="preserve"> PAGE   \* MERGEFORMAT </w:instrText>
    </w:r>
    <w:r>
      <w:fldChar w:fldCharType="separate"/>
    </w:r>
    <w:r w:rsidR="00EB151C">
      <w:rPr>
        <w:noProof/>
      </w:rPr>
      <w:t>10</w:t>
    </w:r>
    <w:r>
      <w:rPr>
        <w:noProof/>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5DB42" w14:textId="37E6BA17" w:rsidR="000034AD" w:rsidRDefault="000034AD" w:rsidP="000D7A15">
    <w:pPr>
      <w:pStyle w:val="numpagsenar"/>
    </w:pPr>
    <w:r>
      <w:fldChar w:fldCharType="begin"/>
    </w:r>
    <w:r>
      <w:instrText xml:space="preserve"> PAGE   \* MERGEFORMAT </w:instrText>
    </w:r>
    <w:r>
      <w:fldChar w:fldCharType="separate"/>
    </w:r>
    <w:r w:rsidR="00EB151C">
      <w:rPr>
        <w:noProof/>
      </w:rPr>
      <w:t>11</w:t>
    </w:r>
    <w:r>
      <w:rPr>
        <w:noProof/>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EDBB50" w14:textId="77777777" w:rsidR="004E2BC1" w:rsidRDefault="004E2BC1" w:rsidP="00337B96">
      <w:pPr>
        <w:spacing w:after="0" w:line="240" w:lineRule="auto"/>
      </w:pPr>
      <w:r>
        <w:separator/>
      </w:r>
    </w:p>
  </w:footnote>
  <w:footnote w:type="continuationSeparator" w:id="0">
    <w:p w14:paraId="6C4EC784" w14:textId="77777777" w:rsidR="004E2BC1" w:rsidRDefault="004E2BC1" w:rsidP="00337B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3EFBE" w14:textId="77777777" w:rsidR="000034AD" w:rsidRPr="00337B96" w:rsidRDefault="000034AD" w:rsidP="002E3E62">
    <w:pPr>
      <w:pStyle w:val="Capaleraparell"/>
      <w:ind w:left="-1134"/>
    </w:pPr>
    <w:r>
      <w:drawing>
        <wp:anchor distT="0" distB="0" distL="114300" distR="114300" simplePos="0" relativeHeight="251640320" behindDoc="0" locked="0" layoutInCell="1" allowOverlap="1" wp14:anchorId="558912AA" wp14:editId="069DE013">
          <wp:simplePos x="0" y="0"/>
          <wp:positionH relativeFrom="column">
            <wp:posOffset>-1090930</wp:posOffset>
          </wp:positionH>
          <wp:positionV relativeFrom="paragraph">
            <wp:posOffset>-54610</wp:posOffset>
          </wp:positionV>
          <wp:extent cx="252095" cy="240665"/>
          <wp:effectExtent l="19050" t="0" r="0" b="0"/>
          <wp:wrapTight wrapText="bothSides">
            <wp:wrapPolygon edited="0">
              <wp:start x="1632" y="0"/>
              <wp:lineTo x="-1632" y="13678"/>
              <wp:lineTo x="1632" y="20517"/>
              <wp:lineTo x="17955" y="20517"/>
              <wp:lineTo x="21219" y="13678"/>
              <wp:lineTo x="21219" y="5129"/>
              <wp:lineTo x="17955" y="0"/>
              <wp:lineTo x="1632" y="0"/>
            </wp:wrapPolygon>
          </wp:wrapTight>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52095" cy="240665"/>
                  </a:xfrm>
                  <a:prstGeom prst="rect">
                    <a:avLst/>
                  </a:prstGeom>
                  <a:noFill/>
                  <a:ln w="9525">
                    <a:noFill/>
                    <a:miter lim="800000"/>
                    <a:headEnd/>
                    <a:tailEnd/>
                  </a:ln>
                </pic:spPr>
              </pic:pic>
            </a:graphicData>
          </a:graphic>
        </wp:anchor>
      </w:drawing>
    </w:r>
    <w:r w:rsidRPr="00337B96">
      <w:t xml:space="preserve">Títol </w:t>
    </w:r>
    <w:r>
      <w:t>llibre</w:t>
    </w:r>
    <w:r w:rsidRPr="00337B96">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AD2D2" w14:textId="77777777" w:rsidR="000034AD" w:rsidRDefault="000034AD" w:rsidP="002E3E62">
    <w:pPr>
      <w:pStyle w:val="Capalerasenar"/>
    </w:pPr>
    <w:r>
      <w:drawing>
        <wp:anchor distT="0" distB="0" distL="114300" distR="114300" simplePos="0" relativeHeight="251647488" behindDoc="0" locked="0" layoutInCell="1" allowOverlap="1" wp14:anchorId="71A9E3FC" wp14:editId="1D9C2566">
          <wp:simplePos x="0" y="0"/>
          <wp:positionH relativeFrom="column">
            <wp:posOffset>5228590</wp:posOffset>
          </wp:positionH>
          <wp:positionV relativeFrom="paragraph">
            <wp:posOffset>-56515</wp:posOffset>
          </wp:positionV>
          <wp:extent cx="254000" cy="244475"/>
          <wp:effectExtent l="19050" t="0" r="0" b="0"/>
          <wp:wrapTight wrapText="bothSides">
            <wp:wrapPolygon edited="0">
              <wp:start x="1620" y="0"/>
              <wp:lineTo x="-1620" y="13465"/>
              <wp:lineTo x="1620" y="20197"/>
              <wp:lineTo x="17820" y="20197"/>
              <wp:lineTo x="21060" y="13465"/>
              <wp:lineTo x="21060" y="5049"/>
              <wp:lineTo x="17820" y="0"/>
              <wp:lineTo x="1620" y="0"/>
            </wp:wrapPolygon>
          </wp:wrapTight>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54000" cy="244475"/>
                  </a:xfrm>
                  <a:prstGeom prst="rect">
                    <a:avLst/>
                  </a:prstGeom>
                  <a:noFill/>
                  <a:ln w="9525">
                    <a:noFill/>
                    <a:miter lim="800000"/>
                    <a:headEnd/>
                    <a:tailEnd/>
                  </a:ln>
                </pic:spPr>
              </pic:pic>
            </a:graphicData>
          </a:graphic>
        </wp:anchor>
      </w:drawing>
    </w:r>
    <w:r w:rsidRPr="005466A4">
      <w:t xml:space="preserve">Titol </w:t>
    </w:r>
    <w:r>
      <w:t>capítol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266540E"/>
    <w:multiLevelType w:val="hybridMultilevel"/>
    <w:tmpl w:val="2AF6E945"/>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B56EE23E"/>
    <w:lvl w:ilvl="0">
      <w:start w:val="1"/>
      <w:numFmt w:val="decimal"/>
      <w:pStyle w:val="Listaconnmeros5"/>
      <w:lvlText w:val="%1."/>
      <w:lvlJc w:val="left"/>
      <w:pPr>
        <w:tabs>
          <w:tab w:val="num" w:pos="1492"/>
        </w:tabs>
        <w:ind w:left="1492" w:hanging="360"/>
      </w:pPr>
    </w:lvl>
  </w:abstractNum>
  <w:abstractNum w:abstractNumId="2" w15:restartNumberingAfterBreak="0">
    <w:nsid w:val="FFFFFF7D"/>
    <w:multiLevelType w:val="singleLevel"/>
    <w:tmpl w:val="5BF43BF8"/>
    <w:lvl w:ilvl="0">
      <w:start w:val="1"/>
      <w:numFmt w:val="decimal"/>
      <w:pStyle w:val="Listaconnmeros4"/>
      <w:lvlText w:val="%1."/>
      <w:lvlJc w:val="left"/>
      <w:pPr>
        <w:tabs>
          <w:tab w:val="num" w:pos="1209"/>
        </w:tabs>
        <w:ind w:left="1209" w:hanging="360"/>
      </w:pPr>
    </w:lvl>
  </w:abstractNum>
  <w:abstractNum w:abstractNumId="3" w15:restartNumberingAfterBreak="0">
    <w:nsid w:val="FFFFFF7E"/>
    <w:multiLevelType w:val="singleLevel"/>
    <w:tmpl w:val="0838871C"/>
    <w:lvl w:ilvl="0">
      <w:start w:val="1"/>
      <w:numFmt w:val="decimal"/>
      <w:pStyle w:val="Listaconnmeros3"/>
      <w:lvlText w:val="%1."/>
      <w:lvlJc w:val="left"/>
      <w:pPr>
        <w:tabs>
          <w:tab w:val="num" w:pos="926"/>
        </w:tabs>
        <w:ind w:left="926" w:hanging="360"/>
      </w:pPr>
    </w:lvl>
  </w:abstractNum>
  <w:abstractNum w:abstractNumId="4" w15:restartNumberingAfterBreak="0">
    <w:nsid w:val="FFFFFF7F"/>
    <w:multiLevelType w:val="singleLevel"/>
    <w:tmpl w:val="F6968788"/>
    <w:lvl w:ilvl="0">
      <w:start w:val="1"/>
      <w:numFmt w:val="decimal"/>
      <w:pStyle w:val="Listaconnmeros2"/>
      <w:lvlText w:val="%1."/>
      <w:lvlJc w:val="left"/>
      <w:pPr>
        <w:tabs>
          <w:tab w:val="num" w:pos="643"/>
        </w:tabs>
        <w:ind w:left="643" w:hanging="360"/>
      </w:pPr>
    </w:lvl>
  </w:abstractNum>
  <w:abstractNum w:abstractNumId="5" w15:restartNumberingAfterBreak="0">
    <w:nsid w:val="FFFFFF80"/>
    <w:multiLevelType w:val="singleLevel"/>
    <w:tmpl w:val="16FC38EA"/>
    <w:lvl w:ilvl="0">
      <w:start w:val="1"/>
      <w:numFmt w:val="bullet"/>
      <w:pStyle w:val="Listaconvietas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4A07198"/>
    <w:lvl w:ilvl="0">
      <w:start w:val="1"/>
      <w:numFmt w:val="bullet"/>
      <w:pStyle w:val="Listaconvietas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4BAF90C"/>
    <w:lvl w:ilvl="0">
      <w:start w:val="1"/>
      <w:numFmt w:val="bullet"/>
      <w:pStyle w:val="Listaconvietas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8AC87A6"/>
    <w:lvl w:ilvl="0">
      <w:start w:val="1"/>
      <w:numFmt w:val="bullet"/>
      <w:pStyle w:val="Listaconvietas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F30469E"/>
    <w:lvl w:ilvl="0">
      <w:start w:val="1"/>
      <w:numFmt w:val="decimal"/>
      <w:pStyle w:val="Listaconnmeros"/>
      <w:lvlText w:val="%1."/>
      <w:lvlJc w:val="left"/>
      <w:pPr>
        <w:tabs>
          <w:tab w:val="num" w:pos="360"/>
        </w:tabs>
        <w:ind w:left="360" w:hanging="360"/>
      </w:pPr>
    </w:lvl>
  </w:abstractNum>
  <w:abstractNum w:abstractNumId="10" w15:restartNumberingAfterBreak="0">
    <w:nsid w:val="FFFFFF89"/>
    <w:multiLevelType w:val="singleLevel"/>
    <w:tmpl w:val="0D4A0ED2"/>
    <w:lvl w:ilvl="0">
      <w:start w:val="1"/>
      <w:numFmt w:val="bullet"/>
      <w:pStyle w:val="Listaconvietas"/>
      <w:lvlText w:val=""/>
      <w:lvlJc w:val="left"/>
      <w:pPr>
        <w:tabs>
          <w:tab w:val="num" w:pos="360"/>
        </w:tabs>
        <w:ind w:left="360" w:hanging="360"/>
      </w:pPr>
      <w:rPr>
        <w:rFonts w:ascii="Symbol" w:hAnsi="Symbol" w:hint="default"/>
      </w:rPr>
    </w:lvl>
  </w:abstractNum>
  <w:abstractNum w:abstractNumId="11" w15:restartNumberingAfterBreak="0">
    <w:nsid w:val="0DD017A0"/>
    <w:multiLevelType w:val="hybridMultilevel"/>
    <w:tmpl w:val="4EBE266C"/>
    <w:lvl w:ilvl="0" w:tplc="501E1382">
      <w:start w:val="1"/>
      <w:numFmt w:val="bullet"/>
      <w:lvlText w:val="-"/>
      <w:lvlJc w:val="left"/>
      <w:pPr>
        <w:ind w:left="720" w:hanging="360"/>
      </w:pPr>
      <w:rPr>
        <w:rFonts w:ascii="Univers 55" w:hAnsi="Univers 55" w:hint="default"/>
        <w:b w:val="0"/>
        <w:i w:val="0"/>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42E6BB3"/>
    <w:multiLevelType w:val="multilevel"/>
    <w:tmpl w:val="F77E4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53B26CE"/>
    <w:multiLevelType w:val="multilevel"/>
    <w:tmpl w:val="1C345192"/>
    <w:name w:val="titulos32"/>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454" w:hanging="454"/>
      </w:pPr>
      <w:rPr>
        <w:rFonts w:ascii="Univers 65" w:hAnsi="Univers 65" w:hint="default"/>
        <w:sz w:val="22"/>
      </w:rPr>
    </w:lvl>
    <w:lvl w:ilvl="2">
      <w:start w:val="1"/>
      <w:numFmt w:val="decimal"/>
      <w:lvlText w:val="%1.%3.%2."/>
      <w:lvlJc w:val="left"/>
      <w:pPr>
        <w:tabs>
          <w:tab w:val="num" w:pos="737"/>
        </w:tabs>
        <w:ind w:left="737" w:hanging="737"/>
      </w:pPr>
      <w:rPr>
        <w:rFonts w:ascii="Univers 65" w:hAnsi="Univers 65"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6BF2547"/>
    <w:multiLevelType w:val="hybridMultilevel"/>
    <w:tmpl w:val="88E8919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29067446"/>
    <w:multiLevelType w:val="multilevel"/>
    <w:tmpl w:val="E30835C8"/>
    <w:name w:val="titulos3"/>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454" w:hanging="454"/>
      </w:pPr>
      <w:rPr>
        <w:rFonts w:ascii="Univers 65" w:hAnsi="Univers 65" w:hint="default"/>
        <w:sz w:val="22"/>
      </w:rPr>
    </w:lvl>
    <w:lvl w:ilvl="2">
      <w:start w:val="1"/>
      <w:numFmt w:val="decimal"/>
      <w:lvlText w:val="%1.%3.%2."/>
      <w:lvlJc w:val="left"/>
      <w:pPr>
        <w:tabs>
          <w:tab w:val="num" w:pos="737"/>
        </w:tabs>
        <w:ind w:left="737" w:hanging="737"/>
      </w:pPr>
      <w:rPr>
        <w:rFonts w:ascii="Univers 65" w:hAnsi="Univers 65"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ACF0A63"/>
    <w:multiLevelType w:val="hybridMultilevel"/>
    <w:tmpl w:val="E1864CF6"/>
    <w:lvl w:ilvl="0" w:tplc="0CEAD070">
      <w:start w:val="2"/>
      <w:numFmt w:val="bullet"/>
      <w:pStyle w:val="Enumeracio"/>
      <w:lvlText w:val=""/>
      <w:lvlJc w:val="left"/>
      <w:pPr>
        <w:ind w:left="360" w:hanging="360"/>
      </w:pPr>
      <w:rPr>
        <w:rFonts w:ascii="Symbol" w:hAnsi="Symbol" w:cs="Times New Roman"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9ED45D8"/>
    <w:multiLevelType w:val="multilevel"/>
    <w:tmpl w:val="5082E37E"/>
    <w:lvl w:ilvl="0">
      <w:start w:val="1"/>
      <w:numFmt w:val="decimal"/>
      <w:lvlText w:val="%1"/>
      <w:lvlJc w:val="left"/>
      <w:pPr>
        <w:ind w:left="432" w:hanging="432"/>
      </w:pPr>
      <w:rPr>
        <w:rFonts w:hint="default"/>
        <w:color w:val="FFFFFF" w:themeColor="background1"/>
      </w:rPr>
    </w:lvl>
    <w:lvl w:ilvl="1">
      <w:start w:val="1"/>
      <w:numFmt w:val="decimal"/>
      <w:lvlText w:val="%1.%2"/>
      <w:lvlJc w:val="left"/>
      <w:pPr>
        <w:ind w:left="576" w:hanging="576"/>
      </w:pPr>
      <w:rPr>
        <w:rFonts w:hint="default"/>
      </w:rPr>
    </w:lvl>
    <w:lvl w:ilvl="2">
      <w:start w:val="1"/>
      <w:numFmt w:val="decimal"/>
      <w:pStyle w:val="titolsubapartat"/>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8" w15:restartNumberingAfterBreak="0">
    <w:nsid w:val="50D23DE5"/>
    <w:multiLevelType w:val="multilevel"/>
    <w:tmpl w:val="0C0A001D"/>
    <w:name w:val="titulos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4546E10"/>
    <w:multiLevelType w:val="multilevel"/>
    <w:tmpl w:val="62781894"/>
    <w:name w:val="titulos"/>
    <w:lvl w:ilvl="0">
      <w:start w:val="1"/>
      <w:numFmt w:val="decimal"/>
      <w:pStyle w:val="Titolcapitol"/>
      <w:lvlText w:val="%1."/>
      <w:lvlJc w:val="left"/>
      <w:pPr>
        <w:ind w:left="284" w:hanging="284"/>
      </w:pPr>
      <w:rPr>
        <w:rFonts w:ascii="Univers 55" w:hAnsi="Univers 55" w:hint="default"/>
        <w:color w:val="FFFFFF" w:themeColor="background1"/>
        <w:sz w:val="20"/>
      </w:rPr>
    </w:lvl>
    <w:lvl w:ilvl="1">
      <w:start w:val="1"/>
      <w:numFmt w:val="decimal"/>
      <w:pStyle w:val="titolApartat"/>
      <w:lvlText w:val="%1.%2"/>
      <w:lvlJc w:val="left"/>
      <w:pPr>
        <w:tabs>
          <w:tab w:val="num" w:pos="397"/>
        </w:tabs>
        <w:ind w:left="397" w:hanging="397"/>
      </w:pPr>
      <w:rPr>
        <w:rFonts w:ascii="Univers 65" w:hAnsi="Univers 65" w:hint="default"/>
        <w:sz w:val="22"/>
      </w:rPr>
    </w:lvl>
    <w:lvl w:ilvl="2">
      <w:start w:val="1"/>
      <w:numFmt w:val="decimal"/>
      <w:pStyle w:val="Titolsubapartat0"/>
      <w:lvlText w:val="%1.%2.%3"/>
      <w:lvlJc w:val="left"/>
      <w:pPr>
        <w:tabs>
          <w:tab w:val="num" w:pos="680"/>
        </w:tabs>
        <w:ind w:left="680" w:hanging="680"/>
      </w:pPr>
      <w:rPr>
        <w:rFonts w:ascii="Univers 65" w:hAnsi="Univers 65" w:hint="default"/>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A980D96"/>
    <w:multiLevelType w:val="hybridMultilevel"/>
    <w:tmpl w:val="EEE4556C"/>
    <w:lvl w:ilvl="0" w:tplc="FC68EC68">
      <w:start w:val="1"/>
      <w:numFmt w:val="decimal"/>
      <w:lvlText w:val="1.%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6AC14020"/>
    <w:multiLevelType w:val="hybridMultilevel"/>
    <w:tmpl w:val="391AFA60"/>
    <w:lvl w:ilvl="0" w:tplc="E5A80724">
      <w:start w:val="1"/>
      <w:numFmt w:val="bullet"/>
      <w:pStyle w:val="Enumeraciomat"/>
      <w:lvlText w:val=""/>
      <w:lvlJc w:val="left"/>
      <w:pPr>
        <w:ind w:left="360" w:hanging="360"/>
      </w:pPr>
      <w:rPr>
        <w:rFonts w:ascii="Symbol" w:eastAsia="Times New Roman"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20"/>
  </w:num>
  <w:num w:numId="4">
    <w:abstractNumId w:val="9"/>
  </w:num>
  <w:num w:numId="5">
    <w:abstractNumId w:val="4"/>
  </w:num>
  <w:num w:numId="6">
    <w:abstractNumId w:val="3"/>
  </w:num>
  <w:num w:numId="7">
    <w:abstractNumId w:val="2"/>
  </w:num>
  <w:num w:numId="8">
    <w:abstractNumId w:val="1"/>
  </w:num>
  <w:num w:numId="9">
    <w:abstractNumId w:val="10"/>
  </w:num>
  <w:num w:numId="10">
    <w:abstractNumId w:val="8"/>
  </w:num>
  <w:num w:numId="11">
    <w:abstractNumId w:val="7"/>
  </w:num>
  <w:num w:numId="12">
    <w:abstractNumId w:val="6"/>
  </w:num>
  <w:num w:numId="13">
    <w:abstractNumId w:val="5"/>
  </w:num>
  <w:num w:numId="14">
    <w:abstractNumId w:val="14"/>
  </w:num>
  <w:num w:numId="15">
    <w:abstractNumId w:val="0"/>
  </w:num>
  <w:num w:numId="16">
    <w:abstractNumId w:val="21"/>
  </w:num>
  <w:num w:numId="17">
    <w:abstractNumId w:val="21"/>
  </w:num>
  <w:num w:numId="18">
    <w:abstractNumId w:val="17"/>
  </w:num>
  <w:num w:numId="19">
    <w:abstractNumId w:val="17"/>
  </w:num>
  <w:num w:numId="20">
    <w:abstractNumId w:val="16"/>
  </w:num>
  <w:num w:numId="21">
    <w:abstractNumId w:val="19"/>
  </w:num>
  <w:num w:numId="22">
    <w:abstractNumId w:val="18"/>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13"/>
  </w:num>
  <w:num w:numId="27">
    <w:abstractNumId w:val="13"/>
    <w:lvlOverride w:ilvl="0">
      <w:lvl w:ilvl="0">
        <w:start w:val="1"/>
        <w:numFmt w:val="decimal"/>
        <w:lvlText w:val="%1"/>
        <w:lvlJc w:val="left"/>
        <w:pPr>
          <w:ind w:left="360" w:hanging="360"/>
        </w:pPr>
        <w:rPr>
          <w:rFonts w:hint="default"/>
          <w:color w:val="FFFFFF" w:themeColor="background1"/>
        </w:rPr>
      </w:lvl>
    </w:lvlOverride>
    <w:lvlOverride w:ilvl="1">
      <w:lvl w:ilvl="1">
        <w:start w:val="1"/>
        <w:numFmt w:val="decimal"/>
        <w:lvlText w:val="%1.%2."/>
        <w:lvlJc w:val="left"/>
        <w:pPr>
          <w:ind w:left="454" w:hanging="454"/>
        </w:pPr>
        <w:rPr>
          <w:rFonts w:ascii="Univers 65" w:hAnsi="Univers 65" w:hint="default"/>
          <w:sz w:val="22"/>
        </w:rPr>
      </w:lvl>
    </w:lvlOverride>
    <w:lvlOverride w:ilvl="2">
      <w:lvl w:ilvl="2">
        <w:start w:val="1"/>
        <w:numFmt w:val="decimal"/>
        <w:lvlText w:val="%1.%3.%2."/>
        <w:lvlJc w:val="left"/>
        <w:pPr>
          <w:tabs>
            <w:tab w:val="num" w:pos="737"/>
          </w:tabs>
          <w:ind w:left="680" w:hanging="680"/>
        </w:pPr>
        <w:rPr>
          <w:rFonts w:ascii="Univers 65" w:hAnsi="Univers 65" w:hint="default"/>
          <w:sz w:val="20"/>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attachedTemplate r:id="rId1"/>
  <w:linkStyle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defaultTabStop w:val="708"/>
  <w:autoHyphenation/>
  <w:consecutiveHyphenLimit w:val="2"/>
  <w:hyphenationZone w:val="425"/>
  <w:doNotHyphenateCaps/>
  <w:evenAndOddHeaders/>
  <w:drawingGridHorizontalSpacing w:val="100"/>
  <w:displayHorizontalDrawingGridEvery w:val="2"/>
  <w:displayVerticalDrawingGridEvery w:val="2"/>
  <w:characterSpacingControl w:val="doNotCompress"/>
  <w:hdrShapeDefaults>
    <o:shapedefaults v:ext="edit" spidmax="2049" style="mso-position-vertical-relative:line;mso-width-relative:margin;mso-height-relative:margin" fill="f" fillcolor="white" stroke="f">
      <v:fill color="white" on="f"/>
      <v:stroke on="f"/>
      <v:textbox inset=",0"/>
      <o:colormru v:ext="edit" colors="gray,#969696,#b2b2b2"/>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5FB9"/>
    <w:rsid w:val="00000EDF"/>
    <w:rsid w:val="000034AD"/>
    <w:rsid w:val="000242C6"/>
    <w:rsid w:val="00025624"/>
    <w:rsid w:val="00036FCE"/>
    <w:rsid w:val="00044E5D"/>
    <w:rsid w:val="00051DC2"/>
    <w:rsid w:val="000523F9"/>
    <w:rsid w:val="00054247"/>
    <w:rsid w:val="00065C11"/>
    <w:rsid w:val="00065FB7"/>
    <w:rsid w:val="00070BF2"/>
    <w:rsid w:val="00071C90"/>
    <w:rsid w:val="000A1580"/>
    <w:rsid w:val="000A5FB9"/>
    <w:rsid w:val="000B55F5"/>
    <w:rsid w:val="000C613E"/>
    <w:rsid w:val="000C6CF7"/>
    <w:rsid w:val="000D7A15"/>
    <w:rsid w:val="000E36C6"/>
    <w:rsid w:val="00115015"/>
    <w:rsid w:val="00115F0A"/>
    <w:rsid w:val="001200CB"/>
    <w:rsid w:val="00145988"/>
    <w:rsid w:val="00152939"/>
    <w:rsid w:val="001622E7"/>
    <w:rsid w:val="001643E6"/>
    <w:rsid w:val="00193D6B"/>
    <w:rsid w:val="001A618D"/>
    <w:rsid w:val="001B7784"/>
    <w:rsid w:val="001C0702"/>
    <w:rsid w:val="001C34B4"/>
    <w:rsid w:val="001D6CD4"/>
    <w:rsid w:val="001E058D"/>
    <w:rsid w:val="00200579"/>
    <w:rsid w:val="00204646"/>
    <w:rsid w:val="00217A32"/>
    <w:rsid w:val="00221C72"/>
    <w:rsid w:val="0024457A"/>
    <w:rsid w:val="0024567A"/>
    <w:rsid w:val="002640AF"/>
    <w:rsid w:val="002653CC"/>
    <w:rsid w:val="00273461"/>
    <w:rsid w:val="002859C0"/>
    <w:rsid w:val="00286B45"/>
    <w:rsid w:val="00291689"/>
    <w:rsid w:val="002A1459"/>
    <w:rsid w:val="002C4F1E"/>
    <w:rsid w:val="002C5066"/>
    <w:rsid w:val="002D3D77"/>
    <w:rsid w:val="002E1FA4"/>
    <w:rsid w:val="002E3E62"/>
    <w:rsid w:val="002E73DC"/>
    <w:rsid w:val="00302CBF"/>
    <w:rsid w:val="0033434D"/>
    <w:rsid w:val="00337B96"/>
    <w:rsid w:val="00353A2C"/>
    <w:rsid w:val="00370DCA"/>
    <w:rsid w:val="003723FE"/>
    <w:rsid w:val="0038275B"/>
    <w:rsid w:val="00384FC9"/>
    <w:rsid w:val="003910C6"/>
    <w:rsid w:val="00391984"/>
    <w:rsid w:val="003C1FE6"/>
    <w:rsid w:val="003C3EE5"/>
    <w:rsid w:val="003E1C63"/>
    <w:rsid w:val="00404004"/>
    <w:rsid w:val="00415161"/>
    <w:rsid w:val="004372FA"/>
    <w:rsid w:val="00444E42"/>
    <w:rsid w:val="004466AA"/>
    <w:rsid w:val="00456068"/>
    <w:rsid w:val="00464D04"/>
    <w:rsid w:val="00467F42"/>
    <w:rsid w:val="00474444"/>
    <w:rsid w:val="00480075"/>
    <w:rsid w:val="0048473E"/>
    <w:rsid w:val="004A1592"/>
    <w:rsid w:val="004B1428"/>
    <w:rsid w:val="004C23B9"/>
    <w:rsid w:val="004C2517"/>
    <w:rsid w:val="004D4C0C"/>
    <w:rsid w:val="004D6293"/>
    <w:rsid w:val="004D6C16"/>
    <w:rsid w:val="004E03C8"/>
    <w:rsid w:val="004E2BC1"/>
    <w:rsid w:val="004F6CBA"/>
    <w:rsid w:val="004F798F"/>
    <w:rsid w:val="00503F49"/>
    <w:rsid w:val="00507580"/>
    <w:rsid w:val="00521547"/>
    <w:rsid w:val="00524420"/>
    <w:rsid w:val="00544548"/>
    <w:rsid w:val="005466A4"/>
    <w:rsid w:val="00553EA0"/>
    <w:rsid w:val="00587136"/>
    <w:rsid w:val="0059089B"/>
    <w:rsid w:val="005969CC"/>
    <w:rsid w:val="005B0347"/>
    <w:rsid w:val="005B6183"/>
    <w:rsid w:val="005D012B"/>
    <w:rsid w:val="005D46CD"/>
    <w:rsid w:val="005F5F10"/>
    <w:rsid w:val="005F63D5"/>
    <w:rsid w:val="00603719"/>
    <w:rsid w:val="00630B84"/>
    <w:rsid w:val="006706EA"/>
    <w:rsid w:val="00672F11"/>
    <w:rsid w:val="00673257"/>
    <w:rsid w:val="006800E5"/>
    <w:rsid w:val="00682650"/>
    <w:rsid w:val="006A7BFC"/>
    <w:rsid w:val="006C2940"/>
    <w:rsid w:val="006E4DA6"/>
    <w:rsid w:val="00700094"/>
    <w:rsid w:val="00705A83"/>
    <w:rsid w:val="00710D36"/>
    <w:rsid w:val="0071327D"/>
    <w:rsid w:val="007471A5"/>
    <w:rsid w:val="00757450"/>
    <w:rsid w:val="00761515"/>
    <w:rsid w:val="0078279F"/>
    <w:rsid w:val="00783C28"/>
    <w:rsid w:val="007C5CF1"/>
    <w:rsid w:val="007C71ED"/>
    <w:rsid w:val="007D4D82"/>
    <w:rsid w:val="007E0788"/>
    <w:rsid w:val="007E2EF9"/>
    <w:rsid w:val="007E73C4"/>
    <w:rsid w:val="00803680"/>
    <w:rsid w:val="00811859"/>
    <w:rsid w:val="0082552B"/>
    <w:rsid w:val="0083773E"/>
    <w:rsid w:val="00846BFE"/>
    <w:rsid w:val="008627F6"/>
    <w:rsid w:val="00872D88"/>
    <w:rsid w:val="00876B6D"/>
    <w:rsid w:val="008A0179"/>
    <w:rsid w:val="008B54DD"/>
    <w:rsid w:val="008B5E7D"/>
    <w:rsid w:val="008D0D41"/>
    <w:rsid w:val="008D3FA9"/>
    <w:rsid w:val="008D5624"/>
    <w:rsid w:val="008F5B67"/>
    <w:rsid w:val="009105E3"/>
    <w:rsid w:val="00916482"/>
    <w:rsid w:val="0092089D"/>
    <w:rsid w:val="00937353"/>
    <w:rsid w:val="00954C2A"/>
    <w:rsid w:val="0095770F"/>
    <w:rsid w:val="00966531"/>
    <w:rsid w:val="00973F5F"/>
    <w:rsid w:val="009955BB"/>
    <w:rsid w:val="009C0DCC"/>
    <w:rsid w:val="009C1148"/>
    <w:rsid w:val="009D5413"/>
    <w:rsid w:val="009E012E"/>
    <w:rsid w:val="009F5A93"/>
    <w:rsid w:val="00A02192"/>
    <w:rsid w:val="00A14B55"/>
    <w:rsid w:val="00A16B93"/>
    <w:rsid w:val="00A22A5F"/>
    <w:rsid w:val="00A342AA"/>
    <w:rsid w:val="00A65E52"/>
    <w:rsid w:val="00A67A51"/>
    <w:rsid w:val="00A825B7"/>
    <w:rsid w:val="00A83D44"/>
    <w:rsid w:val="00A85543"/>
    <w:rsid w:val="00A963D5"/>
    <w:rsid w:val="00AB5C09"/>
    <w:rsid w:val="00AB613E"/>
    <w:rsid w:val="00AC09ED"/>
    <w:rsid w:val="00AC4E1C"/>
    <w:rsid w:val="00AC535F"/>
    <w:rsid w:val="00AE541B"/>
    <w:rsid w:val="00AF11F9"/>
    <w:rsid w:val="00AF552C"/>
    <w:rsid w:val="00B10BFA"/>
    <w:rsid w:val="00B33A93"/>
    <w:rsid w:val="00B377FA"/>
    <w:rsid w:val="00B4252C"/>
    <w:rsid w:val="00B624EE"/>
    <w:rsid w:val="00B62E24"/>
    <w:rsid w:val="00B755A2"/>
    <w:rsid w:val="00B8288A"/>
    <w:rsid w:val="00B83103"/>
    <w:rsid w:val="00B8570C"/>
    <w:rsid w:val="00BA579A"/>
    <w:rsid w:val="00BB369B"/>
    <w:rsid w:val="00BB4C1F"/>
    <w:rsid w:val="00BC5A2F"/>
    <w:rsid w:val="00BD6AC8"/>
    <w:rsid w:val="00BD70D5"/>
    <w:rsid w:val="00C120DE"/>
    <w:rsid w:val="00C31F8F"/>
    <w:rsid w:val="00C40988"/>
    <w:rsid w:val="00C43515"/>
    <w:rsid w:val="00C522EE"/>
    <w:rsid w:val="00C5354D"/>
    <w:rsid w:val="00C64A2C"/>
    <w:rsid w:val="00C658F9"/>
    <w:rsid w:val="00C80F92"/>
    <w:rsid w:val="00C817A2"/>
    <w:rsid w:val="00CB4237"/>
    <w:rsid w:val="00CD21B3"/>
    <w:rsid w:val="00CD7BA9"/>
    <w:rsid w:val="00CF3B13"/>
    <w:rsid w:val="00D050FC"/>
    <w:rsid w:val="00D227E6"/>
    <w:rsid w:val="00D2483F"/>
    <w:rsid w:val="00D3277A"/>
    <w:rsid w:val="00D34CDD"/>
    <w:rsid w:val="00D41387"/>
    <w:rsid w:val="00D54E54"/>
    <w:rsid w:val="00D57F63"/>
    <w:rsid w:val="00D84898"/>
    <w:rsid w:val="00DA5323"/>
    <w:rsid w:val="00DC010D"/>
    <w:rsid w:val="00DC4FCC"/>
    <w:rsid w:val="00DD071E"/>
    <w:rsid w:val="00DD61E4"/>
    <w:rsid w:val="00DE20F4"/>
    <w:rsid w:val="00DE2817"/>
    <w:rsid w:val="00DE7F9D"/>
    <w:rsid w:val="00DF3F90"/>
    <w:rsid w:val="00DF64F5"/>
    <w:rsid w:val="00E14375"/>
    <w:rsid w:val="00E15A9E"/>
    <w:rsid w:val="00E42CA5"/>
    <w:rsid w:val="00E44066"/>
    <w:rsid w:val="00E718CD"/>
    <w:rsid w:val="00EB151C"/>
    <w:rsid w:val="00ED0574"/>
    <w:rsid w:val="00EE517A"/>
    <w:rsid w:val="00EF2686"/>
    <w:rsid w:val="00F1227D"/>
    <w:rsid w:val="00F12A8D"/>
    <w:rsid w:val="00F278A9"/>
    <w:rsid w:val="00F34ED1"/>
    <w:rsid w:val="00F53D2F"/>
    <w:rsid w:val="00F737B0"/>
    <w:rsid w:val="00F7506F"/>
    <w:rsid w:val="00F97600"/>
    <w:rsid w:val="00FC25A7"/>
    <w:rsid w:val="00FC3922"/>
    <w:rsid w:val="00FD40AE"/>
    <w:rsid w:val="00FD41D3"/>
    <w:rsid w:val="00FE099E"/>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vertical-relative:line;mso-width-relative:margin;mso-height-relative:margin" fill="f" fillcolor="white" stroke="f">
      <v:fill color="white" on="f"/>
      <v:stroke on="f"/>
      <v:textbox inset=",0"/>
      <o:colormru v:ext="edit" colors="gray,#969696,#b2b2b2"/>
    </o:shapedefaults>
    <o:shapelayout v:ext="edit">
      <o:idmap v:ext="edit" data="1"/>
    </o:shapelayout>
  </w:shapeDefaults>
  <w:decimalSymbol w:val=","/>
  <w:listSeparator w:val=";"/>
  <w14:docId w14:val="5065837A"/>
  <w15:docId w15:val="{EC1A22A3-0916-45B9-83B8-9CDEB731A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547"/>
    <w:pPr>
      <w:spacing w:line="220" w:lineRule="atLeast"/>
      <w:jc w:val="both"/>
    </w:pPr>
    <w:rPr>
      <w:rFonts w:ascii="Univers 45 Light" w:hAnsi="Univers 45 Light"/>
      <w:sz w:val="20"/>
    </w:rPr>
  </w:style>
  <w:style w:type="paragraph" w:styleId="Ttulo1">
    <w:name w:val="heading 1"/>
    <w:basedOn w:val="Normal"/>
    <w:next w:val="Normal"/>
    <w:link w:val="Ttulo1Car"/>
    <w:uiPriority w:val="9"/>
    <w:qFormat/>
    <w:rsid w:val="00370D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370D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370DC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370DCA"/>
    <w:pPr>
      <w:keepNext/>
      <w:keepLines/>
      <w:numPr>
        <w:ilvl w:val="3"/>
        <w:numId w:val="19"/>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370DCA"/>
    <w:pPr>
      <w:keepNext/>
      <w:keepLines/>
      <w:numPr>
        <w:ilvl w:val="4"/>
        <w:numId w:val="19"/>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370DCA"/>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370DCA"/>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70DCA"/>
    <w:pPr>
      <w:keepNext/>
      <w:keepLines/>
      <w:numPr>
        <w:ilvl w:val="7"/>
        <w:numId w:val="19"/>
      </w:numPr>
      <w:spacing w:before="200" w:after="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370DCA"/>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70D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70DCA"/>
    <w:rPr>
      <w:rFonts w:ascii="Tahoma" w:hAnsi="Tahoma" w:cs="Tahoma"/>
      <w:sz w:val="16"/>
      <w:szCs w:val="16"/>
    </w:rPr>
  </w:style>
  <w:style w:type="paragraph" w:customStyle="1" w:styleId="numpagsenar">
    <w:name w:val="num pag senar"/>
    <w:basedOn w:val="Normal"/>
    <w:link w:val="numpagsenarCar"/>
    <w:qFormat/>
    <w:rsid w:val="00B8288A"/>
    <w:pPr>
      <w:tabs>
        <w:tab w:val="center" w:pos="4252"/>
        <w:tab w:val="right" w:pos="8364"/>
      </w:tabs>
      <w:spacing w:after="0" w:line="240" w:lineRule="auto"/>
      <w:ind w:right="-1334"/>
      <w:jc w:val="right"/>
    </w:pPr>
    <w:rPr>
      <w:rFonts w:ascii="Univers" w:hAnsi="Univers"/>
      <w:color w:val="007BC0"/>
      <w:sz w:val="22"/>
    </w:rPr>
  </w:style>
  <w:style w:type="paragraph" w:customStyle="1" w:styleId="numpagparell">
    <w:name w:val="num pag parell"/>
    <w:basedOn w:val="numpagsenar"/>
    <w:link w:val="numpagparellCar"/>
    <w:qFormat/>
    <w:rsid w:val="00B8288A"/>
    <w:pPr>
      <w:ind w:left="-1560"/>
      <w:jc w:val="left"/>
    </w:pPr>
  </w:style>
  <w:style w:type="character" w:customStyle="1" w:styleId="numpagsenarCar">
    <w:name w:val="num pag senar Car"/>
    <w:basedOn w:val="Fuentedeprrafopredeter"/>
    <w:link w:val="numpagsenar"/>
    <w:rsid w:val="00B8288A"/>
    <w:rPr>
      <w:rFonts w:ascii="Univers" w:hAnsi="Univers"/>
      <w:color w:val="007BC0"/>
    </w:rPr>
  </w:style>
  <w:style w:type="character" w:customStyle="1" w:styleId="numpagparellCar">
    <w:name w:val="num pag parell Car"/>
    <w:basedOn w:val="numpagsenarCar"/>
    <w:link w:val="numpagparell"/>
    <w:rsid w:val="00B8288A"/>
    <w:rPr>
      <w:rFonts w:ascii="Univers" w:hAnsi="Univers"/>
      <w:color w:val="007BC0"/>
    </w:rPr>
  </w:style>
  <w:style w:type="paragraph" w:customStyle="1" w:styleId="Titolcapitol">
    <w:name w:val="Titol capitol"/>
    <w:basedOn w:val="Normal"/>
    <w:link w:val="TitolcapitolCar"/>
    <w:qFormat/>
    <w:rsid w:val="00B8288A"/>
    <w:pPr>
      <w:numPr>
        <w:numId w:val="21"/>
      </w:numPr>
      <w:suppressAutoHyphens/>
      <w:spacing w:after="0" w:line="460" w:lineRule="atLeast"/>
      <w:jc w:val="right"/>
      <w:outlineLvl w:val="0"/>
    </w:pPr>
    <w:rPr>
      <w:rFonts w:ascii="Arista 2.0" w:hAnsi="Arista 2.0" w:cs="Times New Roman"/>
      <w:color w:val="007BC0"/>
      <w:sz w:val="44"/>
      <w:szCs w:val="44"/>
    </w:rPr>
  </w:style>
  <w:style w:type="paragraph" w:customStyle="1" w:styleId="titolApartat">
    <w:name w:val="titol Apartat"/>
    <w:basedOn w:val="Normal"/>
    <w:link w:val="titolApartatCar"/>
    <w:qFormat/>
    <w:rsid w:val="009E012E"/>
    <w:pPr>
      <w:numPr>
        <w:ilvl w:val="1"/>
        <w:numId w:val="21"/>
      </w:numPr>
      <w:spacing w:line="240" w:lineRule="atLeast"/>
      <w:jc w:val="left"/>
      <w:outlineLvl w:val="1"/>
    </w:pPr>
    <w:rPr>
      <w:rFonts w:ascii="Univers 65" w:hAnsi="Univers 65"/>
      <w:snapToGrid w:val="0"/>
      <w:sz w:val="22"/>
    </w:rPr>
  </w:style>
  <w:style w:type="character" w:customStyle="1" w:styleId="TitolcapitolCar">
    <w:name w:val="Titol capitol Car"/>
    <w:basedOn w:val="Fuentedeprrafopredeter"/>
    <w:link w:val="Titolcapitol"/>
    <w:rsid w:val="00B8288A"/>
    <w:rPr>
      <w:rFonts w:ascii="Arista 2.0" w:hAnsi="Arista 2.0" w:cs="Times New Roman"/>
      <w:color w:val="007BC0"/>
      <w:sz w:val="44"/>
      <w:szCs w:val="44"/>
    </w:rPr>
  </w:style>
  <w:style w:type="paragraph" w:customStyle="1" w:styleId="Titolsubapartat0">
    <w:name w:val="Titol subapartat"/>
    <w:basedOn w:val="titolApartat"/>
    <w:link w:val="TitolsubapartatCar"/>
    <w:rsid w:val="008D3FA9"/>
    <w:pPr>
      <w:numPr>
        <w:ilvl w:val="2"/>
      </w:numPr>
      <w:outlineLvl w:val="2"/>
    </w:pPr>
    <w:rPr>
      <w:b/>
      <w:sz w:val="20"/>
    </w:rPr>
  </w:style>
  <w:style w:type="character" w:customStyle="1" w:styleId="titolApartatCar">
    <w:name w:val="titol Apartat Car"/>
    <w:basedOn w:val="Fuentedeprrafopredeter"/>
    <w:link w:val="titolApartat"/>
    <w:rsid w:val="009E012E"/>
    <w:rPr>
      <w:rFonts w:ascii="Univers 65" w:hAnsi="Univers 65"/>
      <w:snapToGrid w:val="0"/>
    </w:rPr>
  </w:style>
  <w:style w:type="paragraph" w:customStyle="1" w:styleId="Normalmatematiques">
    <w:name w:val="Normal matematiques"/>
    <w:basedOn w:val="Normal"/>
    <w:link w:val="NormalmatematiquesCar"/>
    <w:qFormat/>
    <w:rsid w:val="00B8288A"/>
    <w:pPr>
      <w:tabs>
        <w:tab w:val="center" w:pos="3544"/>
        <w:tab w:val="right" w:pos="7031"/>
      </w:tabs>
    </w:pPr>
    <w:rPr>
      <w:rFonts w:ascii="Times New Roman" w:hAnsi="Times New Roman"/>
    </w:rPr>
  </w:style>
  <w:style w:type="character" w:customStyle="1" w:styleId="TitolsubapartatCar">
    <w:name w:val="Titol subapartat Car"/>
    <w:basedOn w:val="Fuentedeprrafopredeter"/>
    <w:link w:val="Titolsubapartat0"/>
    <w:rsid w:val="008D3FA9"/>
    <w:rPr>
      <w:rFonts w:ascii="Univers 65" w:hAnsi="Univers 65"/>
      <w:b/>
      <w:snapToGrid w:val="0"/>
      <w:sz w:val="20"/>
    </w:rPr>
  </w:style>
  <w:style w:type="paragraph" w:customStyle="1" w:styleId="Enumeracio">
    <w:name w:val="Enumeracio"/>
    <w:basedOn w:val="Enumeraciomat"/>
    <w:link w:val="EnumeracioCar"/>
    <w:qFormat/>
    <w:rsid w:val="00404004"/>
    <w:pPr>
      <w:numPr>
        <w:numId w:val="20"/>
      </w:numPr>
      <w:spacing w:line="276" w:lineRule="auto"/>
    </w:pPr>
    <w:rPr>
      <w:rFonts w:ascii="Univers 45 Light" w:hAnsi="Univers 45 Light"/>
    </w:rPr>
  </w:style>
  <w:style w:type="character" w:customStyle="1" w:styleId="NormalmatematiquesCar">
    <w:name w:val="Normal matematiques Car"/>
    <w:basedOn w:val="Fuentedeprrafopredeter"/>
    <w:link w:val="Normalmatematiques"/>
    <w:rsid w:val="00B8288A"/>
    <w:rPr>
      <w:rFonts w:ascii="Times New Roman" w:hAnsi="Times New Roman"/>
      <w:sz w:val="20"/>
    </w:rPr>
  </w:style>
  <w:style w:type="paragraph" w:customStyle="1" w:styleId="Enumeraciomatematiques">
    <w:name w:val="Enumeracio matematiques"/>
    <w:basedOn w:val="Enumeracio"/>
    <w:link w:val="EnumeraciomatematiquesCar"/>
    <w:qFormat/>
    <w:rsid w:val="00370DCA"/>
    <w:rPr>
      <w:rFonts w:ascii="Times New Roman" w:hAnsi="Times New Roman" w:cs="Times New Roman"/>
    </w:rPr>
  </w:style>
  <w:style w:type="character" w:customStyle="1" w:styleId="EnumeracioCar">
    <w:name w:val="Enumeracio Car"/>
    <w:basedOn w:val="TitolsubapartatCar"/>
    <w:link w:val="Enumeracio"/>
    <w:rsid w:val="00B8288A"/>
    <w:rPr>
      <w:rFonts w:ascii="Univers 45 Light" w:hAnsi="Univers 45 Light"/>
      <w:b w:val="0"/>
      <w:snapToGrid w:val="0"/>
      <w:sz w:val="20"/>
    </w:rPr>
  </w:style>
  <w:style w:type="paragraph" w:customStyle="1" w:styleId="Peudretimatge">
    <w:name w:val="Peu dret imatge"/>
    <w:basedOn w:val="Normal"/>
    <w:link w:val="PeudretimatgeCar"/>
    <w:qFormat/>
    <w:rsid w:val="00370DCA"/>
    <w:pPr>
      <w:spacing w:after="0" w:line="150" w:lineRule="atLeast"/>
      <w:jc w:val="left"/>
    </w:pPr>
    <w:rPr>
      <w:rFonts w:ascii="Arial Narrow" w:hAnsi="Arial Narrow"/>
      <w:sz w:val="14"/>
      <w:szCs w:val="14"/>
    </w:rPr>
  </w:style>
  <w:style w:type="character" w:customStyle="1" w:styleId="EnumeraciomatematiquesCar">
    <w:name w:val="Enumeracio matematiques Car"/>
    <w:basedOn w:val="EnumeracioCar"/>
    <w:link w:val="Enumeraciomatematiques"/>
    <w:rsid w:val="00370DCA"/>
    <w:rPr>
      <w:rFonts w:ascii="Times New Roman" w:hAnsi="Times New Roman" w:cs="Times New Roman"/>
      <w:b w:val="0"/>
      <w:snapToGrid w:val="0"/>
      <w:sz w:val="20"/>
    </w:rPr>
  </w:style>
  <w:style w:type="table" w:styleId="Tablaconcuadrcula">
    <w:name w:val="Table Grid"/>
    <w:basedOn w:val="Tablanormal"/>
    <w:uiPriority w:val="59"/>
    <w:rsid w:val="00370D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eudretimatgeCar">
    <w:name w:val="Peu dret imatge Car"/>
    <w:basedOn w:val="Fuentedeprrafopredeter"/>
    <w:link w:val="Peudretimatge"/>
    <w:rsid w:val="00370DCA"/>
    <w:rPr>
      <w:rFonts w:ascii="Arial Narrow" w:hAnsi="Arial Narrow"/>
      <w:sz w:val="14"/>
      <w:szCs w:val="14"/>
    </w:rPr>
  </w:style>
  <w:style w:type="table" w:customStyle="1" w:styleId="GRAU">
    <w:name w:val="GRAU"/>
    <w:basedOn w:val="Sombreadoclaro-nfasis11"/>
    <w:uiPriority w:val="99"/>
    <w:qFormat/>
    <w:rsid w:val="00521547"/>
    <w:rPr>
      <w:rFonts w:ascii="Univers" w:eastAsia="Calibri" w:hAnsi="Univers" w:cs="Times New Roman"/>
      <w:sz w:val="16"/>
      <w:szCs w:val="20"/>
      <w:lang w:val="ca-ES" w:eastAsia="es-ES"/>
    </w:rPr>
    <w:tblPr>
      <w:tblBorders>
        <w:top w:val="none" w:sz="0" w:space="0" w:color="auto"/>
        <w:bottom w:val="single" w:sz="4" w:space="0" w:color="808080" w:themeColor="background1" w:themeShade="80"/>
        <w:insideH w:val="single" w:sz="4" w:space="0" w:color="808080" w:themeColor="background1" w:themeShade="80"/>
      </w:tblBorders>
    </w:tblPr>
    <w:tcPr>
      <w:shd w:val="clear" w:color="auto" w:fill="auto"/>
      <w:vAlign w:val="center"/>
    </w:tcPr>
    <w:tblStylePr w:type="firstRow">
      <w:pPr>
        <w:spacing w:before="0" w:after="0" w:line="240" w:lineRule="auto"/>
      </w:pPr>
      <w:rPr>
        <w:rFonts w:ascii="Marlett" w:hAnsi="Marlett"/>
        <w:b/>
        <w:bCs/>
        <w:sz w:val="16"/>
      </w:rPr>
      <w:tblPr/>
      <w:tcPr>
        <w:tcBorders>
          <w:top w:val="single" w:sz="8" w:space="0" w:color="7F7F7F"/>
          <w:left w:val="nil"/>
          <w:bottom w:val="single" w:sz="8" w:space="0" w:color="7F7F7F"/>
          <w:right w:val="nil"/>
          <w:insideH w:val="nil"/>
          <w:insideV w:val="nil"/>
        </w:tcBorders>
        <w:shd w:val="clear" w:color="auto" w:fill="auto"/>
      </w:tcPr>
    </w:tblStylePr>
    <w:tblStylePr w:type="lastRow">
      <w:pPr>
        <w:spacing w:before="0" w:after="0" w:line="240" w:lineRule="auto"/>
      </w:pPr>
      <w:rPr>
        <w:rFonts w:ascii="@Batang" w:hAnsi="@Batang"/>
        <w:b/>
        <w:bCs/>
        <w:sz w:val="16"/>
      </w:rPr>
      <w:tblPr/>
      <w:tcPr>
        <w:tcBorders>
          <w:top w:val="single" w:sz="8" w:space="0" w:color="7F7F7F"/>
          <w:left w:val="nil"/>
          <w:bottom w:val="single" w:sz="8" w:space="0" w:color="7F7F7F"/>
          <w:right w:val="nil"/>
          <w:insideH w:val="nil"/>
          <w:insideV w:val="nil"/>
        </w:tcBorders>
        <w:shd w:val="clear" w:color="auto" w:fill="auto"/>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Sombreadoclaro-nfasis11">
    <w:name w:val="Sombreado claro - Énfasis 11"/>
    <w:basedOn w:val="Tablanormal"/>
    <w:uiPriority w:val="60"/>
    <w:rsid w:val="00370DC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3">
    <w:name w:val="Light Shading Accent 3"/>
    <w:basedOn w:val="Tablanormal"/>
    <w:uiPriority w:val="60"/>
    <w:rsid w:val="00370DC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stamedia1-nfasis11">
    <w:name w:val="Lista media 1 - Énfasis 11"/>
    <w:basedOn w:val="Tablanormal"/>
    <w:uiPriority w:val="65"/>
    <w:rsid w:val="00370DCA"/>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Peuesquerre">
    <w:name w:val="Peu esquerre"/>
    <w:basedOn w:val="Peudret"/>
    <w:link w:val="PeuesquerreCar"/>
    <w:qFormat/>
    <w:rsid w:val="00B8288A"/>
    <w:pPr>
      <w:jc w:val="right"/>
    </w:pPr>
    <w:rPr>
      <w:color w:val="000000" w:themeColor="text1"/>
    </w:rPr>
  </w:style>
  <w:style w:type="paragraph" w:customStyle="1" w:styleId="Texttaula">
    <w:name w:val="Text taula"/>
    <w:basedOn w:val="Enumeracio"/>
    <w:link w:val="TexttaulaCar"/>
    <w:qFormat/>
    <w:rsid w:val="00370DCA"/>
    <w:pPr>
      <w:numPr>
        <w:numId w:val="0"/>
      </w:numPr>
    </w:pPr>
    <w:rPr>
      <w:bCs/>
      <w:color w:val="000000" w:themeColor="text1"/>
      <w:sz w:val="16"/>
      <w:szCs w:val="16"/>
      <w:lang w:eastAsia="es-ES"/>
    </w:rPr>
  </w:style>
  <w:style w:type="character" w:customStyle="1" w:styleId="PeuesquerreCar">
    <w:name w:val="Peu esquerre Car"/>
    <w:basedOn w:val="PeudretimatgeCar"/>
    <w:link w:val="Peuesquerre"/>
    <w:rsid w:val="00370DCA"/>
    <w:rPr>
      <w:rFonts w:ascii="Arial Narrow" w:hAnsi="Arial Narrow"/>
      <w:color w:val="000000" w:themeColor="text1"/>
      <w:sz w:val="14"/>
      <w:szCs w:val="14"/>
    </w:rPr>
  </w:style>
  <w:style w:type="paragraph" w:customStyle="1" w:styleId="Peuimatge">
    <w:name w:val="Peu imatge"/>
    <w:basedOn w:val="Normal"/>
    <w:link w:val="PeuimatgeCar"/>
    <w:rsid w:val="00370DCA"/>
    <w:pPr>
      <w:spacing w:after="0" w:line="150" w:lineRule="atLeast"/>
      <w:jc w:val="left"/>
    </w:pPr>
    <w:rPr>
      <w:rFonts w:ascii="Arial Narrow" w:hAnsi="Arial Narrow"/>
      <w:sz w:val="14"/>
      <w:szCs w:val="14"/>
    </w:rPr>
  </w:style>
  <w:style w:type="character" w:customStyle="1" w:styleId="TexttaulaCar">
    <w:name w:val="Text taula Car"/>
    <w:basedOn w:val="EnumeracioCar"/>
    <w:link w:val="Texttaula"/>
    <w:rsid w:val="00370DCA"/>
    <w:rPr>
      <w:rFonts w:ascii="Univers" w:hAnsi="Univers"/>
      <w:b w:val="0"/>
      <w:bCs/>
      <w:snapToGrid w:val="0"/>
      <w:color w:val="000000" w:themeColor="text1"/>
      <w:sz w:val="16"/>
      <w:szCs w:val="16"/>
      <w:lang w:eastAsia="es-ES"/>
    </w:rPr>
  </w:style>
  <w:style w:type="character" w:customStyle="1" w:styleId="PeuimatgeCar">
    <w:name w:val="Peu imatge Car"/>
    <w:basedOn w:val="Fuentedeprrafopredeter"/>
    <w:link w:val="Peuimatge"/>
    <w:rsid w:val="00370DCA"/>
    <w:rPr>
      <w:rFonts w:ascii="Arial Narrow" w:hAnsi="Arial Narrow"/>
      <w:sz w:val="14"/>
      <w:szCs w:val="14"/>
    </w:rPr>
  </w:style>
  <w:style w:type="character" w:styleId="Textodelmarcadordeposicin">
    <w:name w:val="Placeholder Text"/>
    <w:basedOn w:val="Fuentedeprrafopredeter"/>
    <w:uiPriority w:val="99"/>
    <w:semiHidden/>
    <w:rsid w:val="00370DCA"/>
    <w:rPr>
      <w:color w:val="808080"/>
    </w:rPr>
  </w:style>
  <w:style w:type="paragraph" w:customStyle="1" w:styleId="MTDisplayEquation">
    <w:name w:val="MTDisplayEquation"/>
    <w:basedOn w:val="titolApartat"/>
    <w:next w:val="Normal"/>
    <w:link w:val="MTDisplayEquationCar"/>
    <w:rsid w:val="009E012E"/>
    <w:pPr>
      <w:tabs>
        <w:tab w:val="center" w:pos="3520"/>
        <w:tab w:val="right" w:pos="7040"/>
      </w:tabs>
    </w:pPr>
    <w:rPr>
      <w:rFonts w:ascii="Times New Roman" w:hAnsi="Times New Roman"/>
      <w:sz w:val="20"/>
    </w:rPr>
  </w:style>
  <w:style w:type="character" w:customStyle="1" w:styleId="MTDisplayEquationCar">
    <w:name w:val="MTDisplayEquation Car"/>
    <w:basedOn w:val="titolApartatCar"/>
    <w:link w:val="MTDisplayEquation"/>
    <w:rsid w:val="009E012E"/>
    <w:rPr>
      <w:rFonts w:ascii="Times New Roman" w:hAnsi="Times New Roman"/>
      <w:snapToGrid w:val="0"/>
      <w:sz w:val="20"/>
    </w:rPr>
  </w:style>
  <w:style w:type="paragraph" w:customStyle="1" w:styleId="texttaulamatem">
    <w:name w:val="text taula matem"/>
    <w:basedOn w:val="Texttaula"/>
    <w:link w:val="texttaulamatemCar"/>
    <w:qFormat/>
    <w:rsid w:val="00370DCA"/>
    <w:rPr>
      <w:rFonts w:ascii="Times New Roman" w:hAnsi="Times New Roman" w:cs="Times New Roman"/>
    </w:rPr>
  </w:style>
  <w:style w:type="character" w:customStyle="1" w:styleId="texttaulamatemCar">
    <w:name w:val="text taula matem Car"/>
    <w:basedOn w:val="TexttaulaCar"/>
    <w:link w:val="texttaulamatem"/>
    <w:rsid w:val="00370DCA"/>
    <w:rPr>
      <w:rFonts w:ascii="Times New Roman" w:hAnsi="Times New Roman" w:cs="Times New Roman"/>
      <w:b w:val="0"/>
      <w:bCs/>
      <w:snapToGrid w:val="0"/>
      <w:color w:val="000000" w:themeColor="text1"/>
      <w:sz w:val="16"/>
      <w:szCs w:val="16"/>
      <w:lang w:eastAsia="es-ES"/>
    </w:rPr>
  </w:style>
  <w:style w:type="paragraph" w:styleId="Prrafodelista">
    <w:name w:val="List Paragraph"/>
    <w:basedOn w:val="Normal"/>
    <w:uiPriority w:val="34"/>
    <w:qFormat/>
    <w:rsid w:val="00370DCA"/>
    <w:pPr>
      <w:ind w:left="720"/>
      <w:contextualSpacing/>
    </w:pPr>
  </w:style>
  <w:style w:type="character" w:customStyle="1" w:styleId="Ttulo1Car">
    <w:name w:val="Título 1 Car"/>
    <w:basedOn w:val="Fuentedeprrafopredeter"/>
    <w:link w:val="Ttulo1"/>
    <w:uiPriority w:val="9"/>
    <w:rsid w:val="00370DCA"/>
    <w:rPr>
      <w:rFonts w:asciiTheme="majorHAnsi" w:eastAsiaTheme="majorEastAsia" w:hAnsiTheme="majorHAnsi" w:cstheme="majorBidi"/>
      <w:b/>
      <w:bCs/>
      <w:color w:val="365F91" w:themeColor="accent1" w:themeShade="BF"/>
      <w:sz w:val="28"/>
      <w:szCs w:val="28"/>
    </w:rPr>
  </w:style>
  <w:style w:type="paragraph" w:styleId="TtuloTDC">
    <w:name w:val="TOC Heading"/>
    <w:basedOn w:val="Ttulo1"/>
    <w:next w:val="Normal"/>
    <w:uiPriority w:val="39"/>
    <w:semiHidden/>
    <w:unhideWhenUsed/>
    <w:qFormat/>
    <w:rsid w:val="00370DCA"/>
    <w:pPr>
      <w:spacing w:line="276" w:lineRule="auto"/>
      <w:jc w:val="left"/>
      <w:outlineLvl w:val="9"/>
    </w:pPr>
  </w:style>
  <w:style w:type="paragraph" w:styleId="TDC2">
    <w:name w:val="toc 2"/>
    <w:basedOn w:val="Normal"/>
    <w:next w:val="Normal"/>
    <w:autoRedefine/>
    <w:uiPriority w:val="39"/>
    <w:unhideWhenUsed/>
    <w:qFormat/>
    <w:rsid w:val="005B0347"/>
    <w:pPr>
      <w:tabs>
        <w:tab w:val="left" w:pos="709"/>
        <w:tab w:val="right" w:leader="dot" w:pos="7020"/>
      </w:tabs>
      <w:spacing w:after="0"/>
      <w:ind w:left="284"/>
      <w:contextualSpacing/>
      <w:jc w:val="left"/>
    </w:pPr>
    <w:rPr>
      <w:rFonts w:eastAsiaTheme="minorEastAsia"/>
    </w:rPr>
  </w:style>
  <w:style w:type="paragraph" w:styleId="TDC1">
    <w:name w:val="toc 1"/>
    <w:basedOn w:val="Normal"/>
    <w:next w:val="Normal"/>
    <w:autoRedefine/>
    <w:uiPriority w:val="39"/>
    <w:unhideWhenUsed/>
    <w:qFormat/>
    <w:rsid w:val="005B0347"/>
    <w:pPr>
      <w:tabs>
        <w:tab w:val="right" w:leader="dot" w:pos="7020"/>
      </w:tabs>
      <w:spacing w:before="100" w:after="100"/>
      <w:jc w:val="left"/>
    </w:pPr>
    <w:rPr>
      <w:rFonts w:ascii="Univers 55" w:eastAsiaTheme="minorEastAsia" w:hAnsi="Univers 55"/>
      <w:b/>
    </w:rPr>
  </w:style>
  <w:style w:type="paragraph" w:styleId="TDC3">
    <w:name w:val="toc 3"/>
    <w:basedOn w:val="Normal"/>
    <w:next w:val="Normal"/>
    <w:autoRedefine/>
    <w:uiPriority w:val="39"/>
    <w:unhideWhenUsed/>
    <w:qFormat/>
    <w:rsid w:val="005B0347"/>
    <w:pPr>
      <w:tabs>
        <w:tab w:val="left" w:pos="284"/>
        <w:tab w:val="left" w:pos="567"/>
        <w:tab w:val="left" w:pos="1134"/>
        <w:tab w:val="right" w:leader="dot" w:pos="7020"/>
      </w:tabs>
      <w:spacing w:after="0"/>
      <w:jc w:val="left"/>
    </w:pPr>
    <w:rPr>
      <w:rFonts w:eastAsiaTheme="minorEastAsia"/>
    </w:rPr>
  </w:style>
  <w:style w:type="character" w:styleId="Hipervnculo">
    <w:name w:val="Hyperlink"/>
    <w:basedOn w:val="Fuentedeprrafopredeter"/>
    <w:uiPriority w:val="99"/>
    <w:unhideWhenUsed/>
    <w:qFormat/>
    <w:rsid w:val="00370DCA"/>
    <w:rPr>
      <w:rFonts w:ascii="Univers" w:hAnsi="Univers"/>
      <w:color w:val="007BC0"/>
      <w:sz w:val="20"/>
      <w:u w:val="single"/>
    </w:rPr>
  </w:style>
  <w:style w:type="character" w:customStyle="1" w:styleId="Ttulo2Car">
    <w:name w:val="Título 2 Car"/>
    <w:basedOn w:val="Fuentedeprrafopredeter"/>
    <w:link w:val="Ttulo2"/>
    <w:uiPriority w:val="9"/>
    <w:rsid w:val="00370DC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370DCA"/>
    <w:rPr>
      <w:rFonts w:asciiTheme="majorHAnsi" w:eastAsiaTheme="majorEastAsia" w:hAnsiTheme="majorHAnsi" w:cstheme="majorBidi"/>
      <w:b/>
      <w:bCs/>
      <w:color w:val="4F81BD" w:themeColor="accent1"/>
      <w:sz w:val="20"/>
    </w:rPr>
  </w:style>
  <w:style w:type="paragraph" w:styleId="Textonotapie">
    <w:name w:val="footnote text"/>
    <w:basedOn w:val="Normal"/>
    <w:link w:val="TextonotapieCar"/>
    <w:uiPriority w:val="99"/>
    <w:semiHidden/>
    <w:unhideWhenUsed/>
    <w:rsid w:val="00B8288A"/>
    <w:pPr>
      <w:spacing w:after="0" w:line="240" w:lineRule="auto"/>
    </w:pPr>
    <w:rPr>
      <w:szCs w:val="20"/>
    </w:rPr>
  </w:style>
  <w:style w:type="character" w:customStyle="1" w:styleId="TextonotapieCar">
    <w:name w:val="Texto nota pie Car"/>
    <w:basedOn w:val="Fuentedeprrafopredeter"/>
    <w:link w:val="Textonotapie"/>
    <w:uiPriority w:val="99"/>
    <w:semiHidden/>
    <w:rsid w:val="00B8288A"/>
    <w:rPr>
      <w:rFonts w:ascii="Univers 45 Light" w:hAnsi="Univers 45 Light"/>
      <w:sz w:val="20"/>
      <w:szCs w:val="20"/>
    </w:rPr>
  </w:style>
  <w:style w:type="character" w:styleId="Refdenotaalpie">
    <w:name w:val="footnote reference"/>
    <w:basedOn w:val="Fuentedeprrafopredeter"/>
    <w:uiPriority w:val="99"/>
    <w:semiHidden/>
    <w:unhideWhenUsed/>
    <w:rsid w:val="00B8288A"/>
    <w:rPr>
      <w:vertAlign w:val="superscript"/>
    </w:rPr>
  </w:style>
  <w:style w:type="paragraph" w:styleId="Textonotaalfinal">
    <w:name w:val="endnote text"/>
    <w:basedOn w:val="Normal"/>
    <w:link w:val="TextonotaalfinalCar"/>
    <w:uiPriority w:val="99"/>
    <w:semiHidden/>
    <w:unhideWhenUsed/>
    <w:rsid w:val="00B8288A"/>
    <w:pPr>
      <w:spacing w:after="0" w:line="240" w:lineRule="auto"/>
    </w:pPr>
    <w:rPr>
      <w:szCs w:val="20"/>
    </w:rPr>
  </w:style>
  <w:style w:type="character" w:customStyle="1" w:styleId="TextonotaalfinalCar">
    <w:name w:val="Texto nota al final Car"/>
    <w:basedOn w:val="Fuentedeprrafopredeter"/>
    <w:link w:val="Textonotaalfinal"/>
    <w:uiPriority w:val="99"/>
    <w:semiHidden/>
    <w:rsid w:val="00B8288A"/>
    <w:rPr>
      <w:rFonts w:ascii="Univers 45 Light" w:hAnsi="Univers 45 Light"/>
      <w:sz w:val="20"/>
      <w:szCs w:val="20"/>
    </w:rPr>
  </w:style>
  <w:style w:type="character" w:styleId="Refdenotaalfinal">
    <w:name w:val="endnote reference"/>
    <w:basedOn w:val="Fuentedeprrafopredeter"/>
    <w:uiPriority w:val="99"/>
    <w:semiHidden/>
    <w:unhideWhenUsed/>
    <w:rsid w:val="00B8288A"/>
    <w:rPr>
      <w:vertAlign w:val="superscript"/>
    </w:rPr>
  </w:style>
  <w:style w:type="paragraph" w:customStyle="1" w:styleId="Notafinalcapitol">
    <w:name w:val="Nota final capitol"/>
    <w:basedOn w:val="Textonotaalfinal"/>
    <w:link w:val="NotafinalcapitolCar"/>
    <w:qFormat/>
    <w:rsid w:val="00370DCA"/>
    <w:pPr>
      <w:spacing w:line="180" w:lineRule="atLeast"/>
      <w:ind w:left="170" w:hanging="170"/>
    </w:pPr>
    <w:rPr>
      <w:sz w:val="16"/>
    </w:rPr>
  </w:style>
  <w:style w:type="paragraph" w:customStyle="1" w:styleId="Notaalfinalmatematiques">
    <w:name w:val="Nota al final matematiques"/>
    <w:basedOn w:val="Textonotaalfinal"/>
    <w:link w:val="NotaalfinalmatematiquesCar"/>
    <w:qFormat/>
    <w:rsid w:val="00370DCA"/>
    <w:pPr>
      <w:spacing w:line="180" w:lineRule="atLeast"/>
      <w:ind w:left="170" w:hanging="170"/>
    </w:pPr>
    <w:rPr>
      <w:rFonts w:ascii="Times New Roman" w:hAnsi="Times New Roman"/>
    </w:rPr>
  </w:style>
  <w:style w:type="character" w:customStyle="1" w:styleId="NotafinalcapitolCar">
    <w:name w:val="Nota final capitol Car"/>
    <w:basedOn w:val="TextonotaalfinalCar"/>
    <w:link w:val="Notafinalcapitol"/>
    <w:rsid w:val="00370DCA"/>
    <w:rPr>
      <w:rFonts w:ascii="Univers" w:hAnsi="Univers"/>
      <w:sz w:val="16"/>
      <w:szCs w:val="20"/>
    </w:rPr>
  </w:style>
  <w:style w:type="character" w:customStyle="1" w:styleId="NotaalfinalmatematiquesCar">
    <w:name w:val="Nota al final matematiques Car"/>
    <w:basedOn w:val="TextonotaalfinalCar"/>
    <w:link w:val="Notaalfinalmatematiques"/>
    <w:rsid w:val="00370DCA"/>
    <w:rPr>
      <w:rFonts w:ascii="Times New Roman" w:hAnsi="Times New Roman"/>
      <w:sz w:val="20"/>
      <w:szCs w:val="20"/>
    </w:rPr>
  </w:style>
  <w:style w:type="paragraph" w:styleId="Encabezado">
    <w:name w:val="header"/>
    <w:basedOn w:val="Normal"/>
    <w:link w:val="EncabezadoCar"/>
    <w:uiPriority w:val="99"/>
    <w:unhideWhenUsed/>
    <w:rsid w:val="00370DC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70DCA"/>
    <w:rPr>
      <w:rFonts w:ascii="Univers" w:hAnsi="Univers"/>
      <w:sz w:val="20"/>
    </w:rPr>
  </w:style>
  <w:style w:type="paragraph" w:styleId="Piedepgina">
    <w:name w:val="footer"/>
    <w:basedOn w:val="Normal"/>
    <w:link w:val="PiedepginaCar"/>
    <w:uiPriority w:val="99"/>
    <w:unhideWhenUsed/>
    <w:rsid w:val="00B828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8288A"/>
    <w:rPr>
      <w:rFonts w:ascii="Univers 45 Light" w:hAnsi="Univers 45 Light"/>
      <w:sz w:val="20"/>
    </w:rPr>
  </w:style>
  <w:style w:type="paragraph" w:styleId="Textocomentario">
    <w:name w:val="annotation text"/>
    <w:basedOn w:val="Normal"/>
    <w:link w:val="TextocomentarioCar"/>
    <w:uiPriority w:val="99"/>
    <w:semiHidden/>
    <w:unhideWhenUsed/>
    <w:rsid w:val="00B8288A"/>
    <w:pPr>
      <w:spacing w:line="240" w:lineRule="auto"/>
    </w:pPr>
    <w:rPr>
      <w:szCs w:val="20"/>
    </w:rPr>
  </w:style>
  <w:style w:type="character" w:customStyle="1" w:styleId="TextocomentarioCar">
    <w:name w:val="Texto comentario Car"/>
    <w:basedOn w:val="Fuentedeprrafopredeter"/>
    <w:link w:val="Textocomentario"/>
    <w:uiPriority w:val="99"/>
    <w:semiHidden/>
    <w:rsid w:val="00B8288A"/>
    <w:rPr>
      <w:rFonts w:ascii="Univers 45 Light" w:hAnsi="Univers 45 Light"/>
      <w:sz w:val="20"/>
      <w:szCs w:val="20"/>
    </w:rPr>
  </w:style>
  <w:style w:type="paragraph" w:styleId="Asuntodelcomentario">
    <w:name w:val="annotation subject"/>
    <w:basedOn w:val="Textocomentario"/>
    <w:next w:val="Textocomentario"/>
    <w:link w:val="AsuntodelcomentarioCar"/>
    <w:uiPriority w:val="99"/>
    <w:semiHidden/>
    <w:unhideWhenUsed/>
    <w:rsid w:val="00370DCA"/>
    <w:rPr>
      <w:b/>
      <w:bCs/>
    </w:rPr>
  </w:style>
  <w:style w:type="character" w:customStyle="1" w:styleId="AsuntodelcomentarioCar">
    <w:name w:val="Asunto del comentario Car"/>
    <w:basedOn w:val="TextocomentarioCar"/>
    <w:link w:val="Asuntodelcomentario"/>
    <w:uiPriority w:val="99"/>
    <w:semiHidden/>
    <w:rsid w:val="00370DCA"/>
    <w:rPr>
      <w:rFonts w:ascii="Univers" w:hAnsi="Univers"/>
      <w:b/>
      <w:bCs/>
      <w:sz w:val="20"/>
      <w:szCs w:val="20"/>
    </w:rPr>
  </w:style>
  <w:style w:type="paragraph" w:styleId="Bibliografa">
    <w:name w:val="Bibliography"/>
    <w:basedOn w:val="Normal"/>
    <w:next w:val="Normal"/>
    <w:uiPriority w:val="37"/>
    <w:semiHidden/>
    <w:unhideWhenUsed/>
    <w:rsid w:val="00370DCA"/>
  </w:style>
  <w:style w:type="paragraph" w:styleId="Cierre">
    <w:name w:val="Closing"/>
    <w:basedOn w:val="Normal"/>
    <w:link w:val="CierreCar"/>
    <w:uiPriority w:val="99"/>
    <w:semiHidden/>
    <w:unhideWhenUsed/>
    <w:rsid w:val="00370DCA"/>
    <w:pPr>
      <w:spacing w:after="0" w:line="240" w:lineRule="auto"/>
      <w:ind w:left="4252"/>
    </w:pPr>
  </w:style>
  <w:style w:type="character" w:customStyle="1" w:styleId="CierreCar">
    <w:name w:val="Cierre Car"/>
    <w:basedOn w:val="Fuentedeprrafopredeter"/>
    <w:link w:val="Cierre"/>
    <w:uiPriority w:val="99"/>
    <w:semiHidden/>
    <w:rsid w:val="00370DCA"/>
    <w:rPr>
      <w:rFonts w:ascii="Univers" w:hAnsi="Univers"/>
      <w:sz w:val="20"/>
    </w:rPr>
  </w:style>
  <w:style w:type="paragraph" w:styleId="Cita">
    <w:name w:val="Quote"/>
    <w:basedOn w:val="Normal"/>
    <w:next w:val="Normal"/>
    <w:link w:val="CitaCar"/>
    <w:uiPriority w:val="29"/>
    <w:qFormat/>
    <w:rsid w:val="00370DCA"/>
    <w:rPr>
      <w:i/>
      <w:iCs/>
      <w:color w:val="000000" w:themeColor="text1"/>
    </w:rPr>
  </w:style>
  <w:style w:type="character" w:customStyle="1" w:styleId="CitaCar">
    <w:name w:val="Cita Car"/>
    <w:basedOn w:val="Fuentedeprrafopredeter"/>
    <w:link w:val="Cita"/>
    <w:uiPriority w:val="29"/>
    <w:rsid w:val="00370DCA"/>
    <w:rPr>
      <w:rFonts w:ascii="Univers" w:hAnsi="Univers"/>
      <w:i/>
      <w:iCs/>
      <w:color w:val="000000" w:themeColor="text1"/>
      <w:sz w:val="20"/>
    </w:rPr>
  </w:style>
  <w:style w:type="paragraph" w:styleId="Citadestacada">
    <w:name w:val="Intense Quote"/>
    <w:basedOn w:val="Normal"/>
    <w:next w:val="Normal"/>
    <w:link w:val="CitadestacadaCar"/>
    <w:uiPriority w:val="30"/>
    <w:qFormat/>
    <w:rsid w:val="00370DCA"/>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370DCA"/>
    <w:rPr>
      <w:rFonts w:ascii="Univers" w:hAnsi="Univers"/>
      <w:b/>
      <w:bCs/>
      <w:i/>
      <w:iCs/>
      <w:color w:val="4F81BD" w:themeColor="accent1"/>
      <w:sz w:val="20"/>
    </w:rPr>
  </w:style>
  <w:style w:type="paragraph" w:styleId="Continuarlista">
    <w:name w:val="List Continue"/>
    <w:basedOn w:val="Normal"/>
    <w:uiPriority w:val="99"/>
    <w:semiHidden/>
    <w:unhideWhenUsed/>
    <w:rsid w:val="00370DCA"/>
    <w:pPr>
      <w:spacing w:after="120"/>
      <w:ind w:left="283"/>
      <w:contextualSpacing/>
    </w:pPr>
  </w:style>
  <w:style w:type="paragraph" w:styleId="Continuarlista2">
    <w:name w:val="List Continue 2"/>
    <w:basedOn w:val="Normal"/>
    <w:uiPriority w:val="99"/>
    <w:semiHidden/>
    <w:unhideWhenUsed/>
    <w:rsid w:val="00370DCA"/>
    <w:pPr>
      <w:spacing w:after="120"/>
      <w:ind w:left="566"/>
      <w:contextualSpacing/>
    </w:pPr>
  </w:style>
  <w:style w:type="paragraph" w:styleId="Continuarlista3">
    <w:name w:val="List Continue 3"/>
    <w:basedOn w:val="Normal"/>
    <w:uiPriority w:val="99"/>
    <w:semiHidden/>
    <w:unhideWhenUsed/>
    <w:rsid w:val="00370DCA"/>
    <w:pPr>
      <w:spacing w:after="120"/>
      <w:ind w:left="849"/>
      <w:contextualSpacing/>
    </w:pPr>
  </w:style>
  <w:style w:type="paragraph" w:styleId="Continuarlista4">
    <w:name w:val="List Continue 4"/>
    <w:basedOn w:val="Normal"/>
    <w:uiPriority w:val="99"/>
    <w:semiHidden/>
    <w:unhideWhenUsed/>
    <w:rsid w:val="00370DCA"/>
    <w:pPr>
      <w:spacing w:after="120"/>
      <w:ind w:left="1132"/>
      <w:contextualSpacing/>
    </w:pPr>
  </w:style>
  <w:style w:type="paragraph" w:styleId="Continuarlista5">
    <w:name w:val="List Continue 5"/>
    <w:basedOn w:val="Normal"/>
    <w:uiPriority w:val="99"/>
    <w:semiHidden/>
    <w:unhideWhenUsed/>
    <w:rsid w:val="00370DCA"/>
    <w:pPr>
      <w:spacing w:after="120"/>
      <w:ind w:left="1415"/>
      <w:contextualSpacing/>
    </w:pPr>
  </w:style>
  <w:style w:type="paragraph" w:styleId="DireccinHTML">
    <w:name w:val="HTML Address"/>
    <w:basedOn w:val="Normal"/>
    <w:link w:val="DireccinHTMLCar"/>
    <w:uiPriority w:val="99"/>
    <w:semiHidden/>
    <w:unhideWhenUsed/>
    <w:rsid w:val="00370DCA"/>
    <w:pPr>
      <w:spacing w:after="0" w:line="240" w:lineRule="auto"/>
    </w:pPr>
    <w:rPr>
      <w:i/>
      <w:iCs/>
    </w:rPr>
  </w:style>
  <w:style w:type="character" w:customStyle="1" w:styleId="DireccinHTMLCar">
    <w:name w:val="Dirección HTML Car"/>
    <w:basedOn w:val="Fuentedeprrafopredeter"/>
    <w:link w:val="DireccinHTML"/>
    <w:uiPriority w:val="99"/>
    <w:semiHidden/>
    <w:rsid w:val="00370DCA"/>
    <w:rPr>
      <w:rFonts w:ascii="Univers" w:hAnsi="Univers"/>
      <w:i/>
      <w:iCs/>
      <w:sz w:val="20"/>
    </w:rPr>
  </w:style>
  <w:style w:type="paragraph" w:styleId="Direccinsobre">
    <w:name w:val="envelope address"/>
    <w:basedOn w:val="Normal"/>
    <w:uiPriority w:val="99"/>
    <w:semiHidden/>
    <w:unhideWhenUsed/>
    <w:rsid w:val="00370DCA"/>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cabezadodelista">
    <w:name w:val="toa heading"/>
    <w:basedOn w:val="Normal"/>
    <w:next w:val="Normal"/>
    <w:uiPriority w:val="99"/>
    <w:semiHidden/>
    <w:unhideWhenUsed/>
    <w:rsid w:val="00370DCA"/>
    <w:pPr>
      <w:spacing w:before="120"/>
    </w:pPr>
    <w:rPr>
      <w:rFonts w:asciiTheme="majorHAnsi" w:eastAsiaTheme="majorEastAsia" w:hAnsiTheme="majorHAnsi" w:cstheme="majorBidi"/>
      <w:b/>
      <w:bCs/>
      <w:sz w:val="24"/>
      <w:szCs w:val="24"/>
    </w:rPr>
  </w:style>
  <w:style w:type="paragraph" w:styleId="Encabezadodemensaje">
    <w:name w:val="Message Header"/>
    <w:basedOn w:val="Normal"/>
    <w:link w:val="EncabezadodemensajeCar"/>
    <w:uiPriority w:val="99"/>
    <w:semiHidden/>
    <w:unhideWhenUsed/>
    <w:rsid w:val="00370DC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370DCA"/>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370DCA"/>
    <w:pPr>
      <w:spacing w:after="0" w:line="240" w:lineRule="auto"/>
    </w:pPr>
  </w:style>
  <w:style w:type="character" w:customStyle="1" w:styleId="EncabezadodenotaCar">
    <w:name w:val="Encabezado de nota Car"/>
    <w:basedOn w:val="Fuentedeprrafopredeter"/>
    <w:link w:val="Encabezadodenota"/>
    <w:uiPriority w:val="99"/>
    <w:semiHidden/>
    <w:rsid w:val="00370DCA"/>
    <w:rPr>
      <w:rFonts w:ascii="Univers" w:hAnsi="Univers"/>
      <w:sz w:val="20"/>
    </w:rPr>
  </w:style>
  <w:style w:type="paragraph" w:styleId="Descripcin">
    <w:name w:val="caption"/>
    <w:basedOn w:val="Normal"/>
    <w:next w:val="Normal"/>
    <w:uiPriority w:val="35"/>
    <w:semiHidden/>
    <w:unhideWhenUsed/>
    <w:qFormat/>
    <w:rsid w:val="00370DCA"/>
    <w:pPr>
      <w:spacing w:line="240" w:lineRule="auto"/>
    </w:pPr>
    <w:rPr>
      <w:b/>
      <w:bCs/>
      <w:color w:val="4F81BD" w:themeColor="accent1"/>
      <w:sz w:val="18"/>
      <w:szCs w:val="18"/>
    </w:rPr>
  </w:style>
  <w:style w:type="paragraph" w:styleId="Fecha">
    <w:name w:val="Date"/>
    <w:basedOn w:val="Normal"/>
    <w:next w:val="Normal"/>
    <w:link w:val="FechaCar"/>
    <w:uiPriority w:val="99"/>
    <w:semiHidden/>
    <w:unhideWhenUsed/>
    <w:rsid w:val="00370DCA"/>
  </w:style>
  <w:style w:type="character" w:customStyle="1" w:styleId="FechaCar">
    <w:name w:val="Fecha Car"/>
    <w:basedOn w:val="Fuentedeprrafopredeter"/>
    <w:link w:val="Fecha"/>
    <w:uiPriority w:val="99"/>
    <w:semiHidden/>
    <w:rsid w:val="00370DCA"/>
    <w:rPr>
      <w:rFonts w:ascii="Univers" w:hAnsi="Univers"/>
      <w:sz w:val="20"/>
    </w:rPr>
  </w:style>
  <w:style w:type="paragraph" w:styleId="Firma">
    <w:name w:val="Signature"/>
    <w:basedOn w:val="Normal"/>
    <w:link w:val="FirmaCar"/>
    <w:uiPriority w:val="99"/>
    <w:semiHidden/>
    <w:unhideWhenUsed/>
    <w:rsid w:val="00370DCA"/>
    <w:pPr>
      <w:spacing w:after="0" w:line="240" w:lineRule="auto"/>
      <w:ind w:left="4252"/>
    </w:pPr>
  </w:style>
  <w:style w:type="character" w:customStyle="1" w:styleId="FirmaCar">
    <w:name w:val="Firma Car"/>
    <w:basedOn w:val="Fuentedeprrafopredeter"/>
    <w:link w:val="Firma"/>
    <w:uiPriority w:val="99"/>
    <w:semiHidden/>
    <w:rsid w:val="00370DCA"/>
    <w:rPr>
      <w:rFonts w:ascii="Univers" w:hAnsi="Univers"/>
      <w:sz w:val="20"/>
    </w:rPr>
  </w:style>
  <w:style w:type="paragraph" w:styleId="Firmadecorreoelectrnico">
    <w:name w:val="E-mail Signature"/>
    <w:basedOn w:val="Normal"/>
    <w:link w:val="FirmadecorreoelectrnicoCar"/>
    <w:uiPriority w:val="99"/>
    <w:semiHidden/>
    <w:unhideWhenUsed/>
    <w:rsid w:val="00370DCA"/>
    <w:pPr>
      <w:spacing w:after="0" w:line="240" w:lineRule="auto"/>
    </w:pPr>
  </w:style>
  <w:style w:type="character" w:customStyle="1" w:styleId="FirmadecorreoelectrnicoCar">
    <w:name w:val="Firma de correo electrónico Car"/>
    <w:basedOn w:val="Fuentedeprrafopredeter"/>
    <w:link w:val="Firmadecorreoelectrnico"/>
    <w:uiPriority w:val="99"/>
    <w:semiHidden/>
    <w:rsid w:val="00370DCA"/>
    <w:rPr>
      <w:rFonts w:ascii="Univers" w:hAnsi="Univers"/>
      <w:sz w:val="20"/>
    </w:rPr>
  </w:style>
  <w:style w:type="paragraph" w:styleId="HTMLconformatoprevio">
    <w:name w:val="HTML Preformatted"/>
    <w:basedOn w:val="Normal"/>
    <w:link w:val="HTMLconformatoprevioCar"/>
    <w:uiPriority w:val="99"/>
    <w:semiHidden/>
    <w:unhideWhenUsed/>
    <w:rsid w:val="00370DCA"/>
    <w:pPr>
      <w:spacing w:after="0" w:line="240" w:lineRule="auto"/>
    </w:pPr>
    <w:rPr>
      <w:rFonts w:ascii="Consolas" w:hAnsi="Consolas"/>
      <w:szCs w:val="20"/>
    </w:rPr>
  </w:style>
  <w:style w:type="character" w:customStyle="1" w:styleId="HTMLconformatoprevioCar">
    <w:name w:val="HTML con formato previo Car"/>
    <w:basedOn w:val="Fuentedeprrafopredeter"/>
    <w:link w:val="HTMLconformatoprevio"/>
    <w:uiPriority w:val="99"/>
    <w:semiHidden/>
    <w:rsid w:val="00370DCA"/>
    <w:rPr>
      <w:rFonts w:ascii="Consolas" w:hAnsi="Consolas"/>
      <w:sz w:val="20"/>
      <w:szCs w:val="20"/>
    </w:rPr>
  </w:style>
  <w:style w:type="paragraph" w:styleId="ndice1">
    <w:name w:val="index 1"/>
    <w:basedOn w:val="Normal"/>
    <w:next w:val="Normal"/>
    <w:autoRedefine/>
    <w:uiPriority w:val="99"/>
    <w:semiHidden/>
    <w:unhideWhenUsed/>
    <w:rsid w:val="00370DCA"/>
    <w:pPr>
      <w:spacing w:after="0" w:line="240" w:lineRule="auto"/>
      <w:ind w:left="200" w:hanging="200"/>
    </w:pPr>
  </w:style>
  <w:style w:type="paragraph" w:styleId="ndice2">
    <w:name w:val="index 2"/>
    <w:basedOn w:val="Normal"/>
    <w:next w:val="Normal"/>
    <w:autoRedefine/>
    <w:uiPriority w:val="99"/>
    <w:semiHidden/>
    <w:unhideWhenUsed/>
    <w:rsid w:val="00370DCA"/>
    <w:pPr>
      <w:spacing w:after="0" w:line="240" w:lineRule="auto"/>
      <w:ind w:left="400" w:hanging="200"/>
    </w:pPr>
  </w:style>
  <w:style w:type="paragraph" w:styleId="ndice3">
    <w:name w:val="index 3"/>
    <w:basedOn w:val="Normal"/>
    <w:next w:val="Normal"/>
    <w:autoRedefine/>
    <w:uiPriority w:val="99"/>
    <w:semiHidden/>
    <w:unhideWhenUsed/>
    <w:rsid w:val="00370DCA"/>
    <w:pPr>
      <w:spacing w:after="0" w:line="240" w:lineRule="auto"/>
      <w:ind w:left="600" w:hanging="200"/>
    </w:pPr>
  </w:style>
  <w:style w:type="paragraph" w:styleId="ndice4">
    <w:name w:val="index 4"/>
    <w:basedOn w:val="Normal"/>
    <w:next w:val="Normal"/>
    <w:autoRedefine/>
    <w:uiPriority w:val="99"/>
    <w:semiHidden/>
    <w:unhideWhenUsed/>
    <w:rsid w:val="00370DCA"/>
    <w:pPr>
      <w:spacing w:after="0" w:line="240" w:lineRule="auto"/>
      <w:ind w:left="800" w:hanging="200"/>
    </w:pPr>
  </w:style>
  <w:style w:type="paragraph" w:styleId="ndice5">
    <w:name w:val="index 5"/>
    <w:basedOn w:val="Normal"/>
    <w:next w:val="Normal"/>
    <w:autoRedefine/>
    <w:uiPriority w:val="99"/>
    <w:semiHidden/>
    <w:unhideWhenUsed/>
    <w:rsid w:val="00370DCA"/>
    <w:pPr>
      <w:spacing w:after="0" w:line="240" w:lineRule="auto"/>
      <w:ind w:left="1000" w:hanging="200"/>
    </w:pPr>
  </w:style>
  <w:style w:type="paragraph" w:styleId="ndice6">
    <w:name w:val="index 6"/>
    <w:basedOn w:val="Normal"/>
    <w:next w:val="Normal"/>
    <w:autoRedefine/>
    <w:uiPriority w:val="99"/>
    <w:semiHidden/>
    <w:unhideWhenUsed/>
    <w:rsid w:val="00370DCA"/>
    <w:pPr>
      <w:spacing w:after="0" w:line="240" w:lineRule="auto"/>
      <w:ind w:left="1200" w:hanging="200"/>
    </w:pPr>
  </w:style>
  <w:style w:type="paragraph" w:styleId="ndice7">
    <w:name w:val="index 7"/>
    <w:basedOn w:val="Normal"/>
    <w:next w:val="Normal"/>
    <w:autoRedefine/>
    <w:uiPriority w:val="99"/>
    <w:semiHidden/>
    <w:unhideWhenUsed/>
    <w:rsid w:val="00370DCA"/>
    <w:pPr>
      <w:spacing w:after="0" w:line="240" w:lineRule="auto"/>
      <w:ind w:left="1400" w:hanging="200"/>
    </w:pPr>
  </w:style>
  <w:style w:type="paragraph" w:styleId="ndice8">
    <w:name w:val="index 8"/>
    <w:basedOn w:val="Normal"/>
    <w:next w:val="Normal"/>
    <w:autoRedefine/>
    <w:uiPriority w:val="99"/>
    <w:semiHidden/>
    <w:unhideWhenUsed/>
    <w:rsid w:val="00370DCA"/>
    <w:pPr>
      <w:spacing w:after="0" w:line="240" w:lineRule="auto"/>
      <w:ind w:left="1600" w:hanging="200"/>
    </w:pPr>
  </w:style>
  <w:style w:type="paragraph" w:styleId="ndice9">
    <w:name w:val="index 9"/>
    <w:basedOn w:val="Normal"/>
    <w:next w:val="Normal"/>
    <w:autoRedefine/>
    <w:uiPriority w:val="99"/>
    <w:semiHidden/>
    <w:unhideWhenUsed/>
    <w:rsid w:val="00370DCA"/>
    <w:pPr>
      <w:spacing w:after="0" w:line="240" w:lineRule="auto"/>
      <w:ind w:left="1800" w:hanging="200"/>
    </w:pPr>
  </w:style>
  <w:style w:type="paragraph" w:styleId="Lista">
    <w:name w:val="List"/>
    <w:basedOn w:val="Normal"/>
    <w:uiPriority w:val="99"/>
    <w:semiHidden/>
    <w:unhideWhenUsed/>
    <w:rsid w:val="00370DCA"/>
    <w:pPr>
      <w:ind w:left="283" w:hanging="283"/>
      <w:contextualSpacing/>
    </w:pPr>
  </w:style>
  <w:style w:type="paragraph" w:styleId="Lista2">
    <w:name w:val="List 2"/>
    <w:basedOn w:val="Normal"/>
    <w:uiPriority w:val="99"/>
    <w:semiHidden/>
    <w:unhideWhenUsed/>
    <w:rsid w:val="00370DCA"/>
    <w:pPr>
      <w:ind w:left="566" w:hanging="283"/>
      <w:contextualSpacing/>
    </w:pPr>
  </w:style>
  <w:style w:type="paragraph" w:styleId="Lista3">
    <w:name w:val="List 3"/>
    <w:basedOn w:val="Normal"/>
    <w:uiPriority w:val="99"/>
    <w:semiHidden/>
    <w:unhideWhenUsed/>
    <w:rsid w:val="00370DCA"/>
    <w:pPr>
      <w:ind w:left="849" w:hanging="283"/>
      <w:contextualSpacing/>
    </w:pPr>
  </w:style>
  <w:style w:type="paragraph" w:styleId="Lista4">
    <w:name w:val="List 4"/>
    <w:basedOn w:val="Normal"/>
    <w:uiPriority w:val="99"/>
    <w:semiHidden/>
    <w:unhideWhenUsed/>
    <w:rsid w:val="00370DCA"/>
    <w:pPr>
      <w:ind w:left="1132" w:hanging="283"/>
      <w:contextualSpacing/>
    </w:pPr>
  </w:style>
  <w:style w:type="paragraph" w:styleId="Lista5">
    <w:name w:val="List 5"/>
    <w:basedOn w:val="Normal"/>
    <w:uiPriority w:val="99"/>
    <w:semiHidden/>
    <w:unhideWhenUsed/>
    <w:rsid w:val="00370DCA"/>
    <w:pPr>
      <w:ind w:left="1415" w:hanging="283"/>
      <w:contextualSpacing/>
    </w:pPr>
  </w:style>
  <w:style w:type="paragraph" w:styleId="Listaconnmeros">
    <w:name w:val="List Number"/>
    <w:basedOn w:val="Normal"/>
    <w:uiPriority w:val="99"/>
    <w:semiHidden/>
    <w:unhideWhenUsed/>
    <w:rsid w:val="00370DCA"/>
    <w:pPr>
      <w:numPr>
        <w:numId w:val="4"/>
      </w:numPr>
      <w:contextualSpacing/>
    </w:pPr>
  </w:style>
  <w:style w:type="paragraph" w:styleId="Listaconnmeros2">
    <w:name w:val="List Number 2"/>
    <w:basedOn w:val="Normal"/>
    <w:uiPriority w:val="99"/>
    <w:semiHidden/>
    <w:unhideWhenUsed/>
    <w:rsid w:val="00370DCA"/>
    <w:pPr>
      <w:numPr>
        <w:numId w:val="5"/>
      </w:numPr>
      <w:contextualSpacing/>
    </w:pPr>
  </w:style>
  <w:style w:type="paragraph" w:styleId="Listaconnmeros3">
    <w:name w:val="List Number 3"/>
    <w:basedOn w:val="Normal"/>
    <w:uiPriority w:val="99"/>
    <w:semiHidden/>
    <w:unhideWhenUsed/>
    <w:rsid w:val="00370DCA"/>
    <w:pPr>
      <w:numPr>
        <w:numId w:val="6"/>
      </w:numPr>
      <w:contextualSpacing/>
    </w:pPr>
  </w:style>
  <w:style w:type="paragraph" w:styleId="Listaconnmeros4">
    <w:name w:val="List Number 4"/>
    <w:basedOn w:val="Normal"/>
    <w:uiPriority w:val="99"/>
    <w:semiHidden/>
    <w:unhideWhenUsed/>
    <w:rsid w:val="00370DCA"/>
    <w:pPr>
      <w:numPr>
        <w:numId w:val="7"/>
      </w:numPr>
      <w:contextualSpacing/>
    </w:pPr>
  </w:style>
  <w:style w:type="paragraph" w:styleId="Listaconnmeros5">
    <w:name w:val="List Number 5"/>
    <w:basedOn w:val="Normal"/>
    <w:uiPriority w:val="99"/>
    <w:semiHidden/>
    <w:unhideWhenUsed/>
    <w:rsid w:val="00370DCA"/>
    <w:pPr>
      <w:numPr>
        <w:numId w:val="8"/>
      </w:numPr>
      <w:contextualSpacing/>
    </w:pPr>
  </w:style>
  <w:style w:type="paragraph" w:styleId="Listaconvietas">
    <w:name w:val="List Bullet"/>
    <w:basedOn w:val="Normal"/>
    <w:uiPriority w:val="99"/>
    <w:semiHidden/>
    <w:unhideWhenUsed/>
    <w:rsid w:val="00370DCA"/>
    <w:pPr>
      <w:numPr>
        <w:numId w:val="9"/>
      </w:numPr>
      <w:contextualSpacing/>
    </w:pPr>
  </w:style>
  <w:style w:type="paragraph" w:styleId="Listaconvietas2">
    <w:name w:val="List Bullet 2"/>
    <w:basedOn w:val="Normal"/>
    <w:uiPriority w:val="99"/>
    <w:semiHidden/>
    <w:unhideWhenUsed/>
    <w:rsid w:val="00370DCA"/>
    <w:pPr>
      <w:numPr>
        <w:numId w:val="10"/>
      </w:numPr>
      <w:contextualSpacing/>
    </w:pPr>
  </w:style>
  <w:style w:type="paragraph" w:styleId="Listaconvietas3">
    <w:name w:val="List Bullet 3"/>
    <w:basedOn w:val="Normal"/>
    <w:uiPriority w:val="99"/>
    <w:semiHidden/>
    <w:unhideWhenUsed/>
    <w:rsid w:val="00370DCA"/>
    <w:pPr>
      <w:numPr>
        <w:numId w:val="11"/>
      </w:numPr>
      <w:contextualSpacing/>
    </w:pPr>
  </w:style>
  <w:style w:type="paragraph" w:styleId="Listaconvietas4">
    <w:name w:val="List Bullet 4"/>
    <w:basedOn w:val="Normal"/>
    <w:uiPriority w:val="99"/>
    <w:semiHidden/>
    <w:unhideWhenUsed/>
    <w:rsid w:val="00370DCA"/>
    <w:pPr>
      <w:numPr>
        <w:numId w:val="12"/>
      </w:numPr>
      <w:contextualSpacing/>
    </w:pPr>
  </w:style>
  <w:style w:type="paragraph" w:styleId="Listaconvietas5">
    <w:name w:val="List Bullet 5"/>
    <w:basedOn w:val="Normal"/>
    <w:uiPriority w:val="99"/>
    <w:semiHidden/>
    <w:unhideWhenUsed/>
    <w:rsid w:val="00370DCA"/>
    <w:pPr>
      <w:numPr>
        <w:numId w:val="13"/>
      </w:numPr>
      <w:contextualSpacing/>
    </w:pPr>
  </w:style>
  <w:style w:type="paragraph" w:styleId="Mapadeldocumento">
    <w:name w:val="Document Map"/>
    <w:basedOn w:val="Normal"/>
    <w:link w:val="MapadeldocumentoCar"/>
    <w:uiPriority w:val="99"/>
    <w:semiHidden/>
    <w:unhideWhenUsed/>
    <w:rsid w:val="00370DCA"/>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70DCA"/>
    <w:rPr>
      <w:rFonts w:ascii="Tahoma" w:hAnsi="Tahoma" w:cs="Tahoma"/>
      <w:sz w:val="16"/>
      <w:szCs w:val="16"/>
    </w:rPr>
  </w:style>
  <w:style w:type="paragraph" w:styleId="NormalWeb">
    <w:name w:val="Normal (Web)"/>
    <w:basedOn w:val="Normal"/>
    <w:uiPriority w:val="99"/>
    <w:semiHidden/>
    <w:unhideWhenUsed/>
    <w:rsid w:val="00370DCA"/>
    <w:rPr>
      <w:rFonts w:ascii="Times New Roman" w:hAnsi="Times New Roman" w:cs="Times New Roman"/>
      <w:sz w:val="24"/>
      <w:szCs w:val="24"/>
    </w:rPr>
  </w:style>
  <w:style w:type="paragraph" w:styleId="Remitedesobre">
    <w:name w:val="envelope return"/>
    <w:basedOn w:val="Normal"/>
    <w:uiPriority w:val="99"/>
    <w:semiHidden/>
    <w:unhideWhenUsed/>
    <w:rsid w:val="00370DCA"/>
    <w:pPr>
      <w:spacing w:after="0" w:line="240" w:lineRule="auto"/>
    </w:pPr>
    <w:rPr>
      <w:rFonts w:asciiTheme="majorHAnsi" w:eastAsiaTheme="majorEastAsia" w:hAnsiTheme="majorHAnsi" w:cstheme="majorBidi"/>
      <w:szCs w:val="20"/>
    </w:rPr>
  </w:style>
  <w:style w:type="paragraph" w:styleId="Saludo">
    <w:name w:val="Salutation"/>
    <w:basedOn w:val="Normal"/>
    <w:next w:val="Normal"/>
    <w:link w:val="SaludoCar"/>
    <w:uiPriority w:val="99"/>
    <w:semiHidden/>
    <w:unhideWhenUsed/>
    <w:rsid w:val="00370DCA"/>
  </w:style>
  <w:style w:type="character" w:customStyle="1" w:styleId="SaludoCar">
    <w:name w:val="Saludo Car"/>
    <w:basedOn w:val="Fuentedeprrafopredeter"/>
    <w:link w:val="Saludo"/>
    <w:uiPriority w:val="99"/>
    <w:semiHidden/>
    <w:rsid w:val="00370DCA"/>
    <w:rPr>
      <w:rFonts w:ascii="Univers" w:hAnsi="Univers"/>
      <w:sz w:val="20"/>
    </w:rPr>
  </w:style>
  <w:style w:type="paragraph" w:styleId="Sangra2detindependiente">
    <w:name w:val="Body Text Indent 2"/>
    <w:basedOn w:val="Normal"/>
    <w:link w:val="Sangra2detindependienteCar"/>
    <w:uiPriority w:val="99"/>
    <w:semiHidden/>
    <w:unhideWhenUsed/>
    <w:rsid w:val="00370DC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370DCA"/>
    <w:rPr>
      <w:rFonts w:ascii="Univers" w:hAnsi="Univers"/>
      <w:sz w:val="20"/>
    </w:rPr>
  </w:style>
  <w:style w:type="paragraph" w:styleId="Sangra3detindependiente">
    <w:name w:val="Body Text Indent 3"/>
    <w:basedOn w:val="Normal"/>
    <w:link w:val="Sangra3detindependienteCar"/>
    <w:uiPriority w:val="99"/>
    <w:semiHidden/>
    <w:unhideWhenUsed/>
    <w:rsid w:val="00370DCA"/>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370DCA"/>
    <w:rPr>
      <w:rFonts w:ascii="Univers" w:hAnsi="Univers"/>
      <w:sz w:val="16"/>
      <w:szCs w:val="16"/>
    </w:rPr>
  </w:style>
  <w:style w:type="paragraph" w:styleId="Sangradetextonormal">
    <w:name w:val="Body Text Indent"/>
    <w:basedOn w:val="Normal"/>
    <w:link w:val="SangradetextonormalCar"/>
    <w:uiPriority w:val="99"/>
    <w:semiHidden/>
    <w:unhideWhenUsed/>
    <w:rsid w:val="00370DCA"/>
    <w:pPr>
      <w:spacing w:after="120"/>
      <w:ind w:left="283"/>
    </w:pPr>
  </w:style>
  <w:style w:type="character" w:customStyle="1" w:styleId="SangradetextonormalCar">
    <w:name w:val="Sangría de texto normal Car"/>
    <w:basedOn w:val="Fuentedeprrafopredeter"/>
    <w:link w:val="Sangradetextonormal"/>
    <w:uiPriority w:val="99"/>
    <w:semiHidden/>
    <w:rsid w:val="00370DCA"/>
    <w:rPr>
      <w:rFonts w:ascii="Univers" w:hAnsi="Univers"/>
      <w:sz w:val="20"/>
    </w:rPr>
  </w:style>
  <w:style w:type="paragraph" w:styleId="Sangranormal">
    <w:name w:val="Normal Indent"/>
    <w:basedOn w:val="Normal"/>
    <w:uiPriority w:val="99"/>
    <w:semiHidden/>
    <w:unhideWhenUsed/>
    <w:rsid w:val="00370DCA"/>
    <w:pPr>
      <w:ind w:left="708"/>
    </w:pPr>
  </w:style>
  <w:style w:type="paragraph" w:styleId="Sinespaciado">
    <w:name w:val="No Spacing"/>
    <w:uiPriority w:val="1"/>
    <w:rsid w:val="00370DCA"/>
    <w:pPr>
      <w:spacing w:after="0" w:line="240" w:lineRule="auto"/>
      <w:jc w:val="both"/>
    </w:pPr>
    <w:rPr>
      <w:rFonts w:ascii="Univers" w:hAnsi="Univers"/>
      <w:sz w:val="20"/>
    </w:rPr>
  </w:style>
  <w:style w:type="paragraph" w:styleId="Subttulo">
    <w:name w:val="Subtitle"/>
    <w:basedOn w:val="Normal"/>
    <w:next w:val="Normal"/>
    <w:link w:val="SubttuloCar"/>
    <w:uiPriority w:val="11"/>
    <w:qFormat/>
    <w:rsid w:val="00B8288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B8288A"/>
    <w:rPr>
      <w:rFonts w:asciiTheme="majorHAnsi" w:eastAsiaTheme="majorEastAsia" w:hAnsiTheme="majorHAnsi" w:cstheme="majorBidi"/>
      <w:i/>
      <w:iCs/>
      <w:color w:val="4F81BD" w:themeColor="accent1"/>
      <w:spacing w:val="15"/>
      <w:sz w:val="24"/>
      <w:szCs w:val="24"/>
    </w:rPr>
  </w:style>
  <w:style w:type="paragraph" w:styleId="Tabladeilustraciones">
    <w:name w:val="table of figures"/>
    <w:basedOn w:val="Normal"/>
    <w:next w:val="Normal"/>
    <w:uiPriority w:val="99"/>
    <w:semiHidden/>
    <w:unhideWhenUsed/>
    <w:rsid w:val="00370DCA"/>
    <w:pPr>
      <w:spacing w:after="0"/>
    </w:pPr>
  </w:style>
  <w:style w:type="paragraph" w:styleId="TDC4">
    <w:name w:val="toc 4"/>
    <w:basedOn w:val="Normal"/>
    <w:next w:val="Normal"/>
    <w:autoRedefine/>
    <w:uiPriority w:val="39"/>
    <w:semiHidden/>
    <w:unhideWhenUsed/>
    <w:rsid w:val="00370DCA"/>
    <w:pPr>
      <w:spacing w:after="100"/>
      <w:ind w:left="600"/>
    </w:pPr>
  </w:style>
  <w:style w:type="paragraph" w:styleId="TDC5">
    <w:name w:val="toc 5"/>
    <w:basedOn w:val="Normal"/>
    <w:next w:val="Normal"/>
    <w:autoRedefine/>
    <w:uiPriority w:val="39"/>
    <w:semiHidden/>
    <w:unhideWhenUsed/>
    <w:rsid w:val="00370DCA"/>
    <w:pPr>
      <w:spacing w:after="100"/>
      <w:ind w:left="800"/>
    </w:pPr>
  </w:style>
  <w:style w:type="paragraph" w:styleId="TDC6">
    <w:name w:val="toc 6"/>
    <w:basedOn w:val="Normal"/>
    <w:next w:val="Normal"/>
    <w:autoRedefine/>
    <w:uiPriority w:val="39"/>
    <w:semiHidden/>
    <w:unhideWhenUsed/>
    <w:rsid w:val="00370DCA"/>
    <w:pPr>
      <w:spacing w:after="100"/>
      <w:ind w:left="1000"/>
    </w:pPr>
  </w:style>
  <w:style w:type="paragraph" w:styleId="TDC7">
    <w:name w:val="toc 7"/>
    <w:basedOn w:val="Normal"/>
    <w:next w:val="Normal"/>
    <w:autoRedefine/>
    <w:uiPriority w:val="39"/>
    <w:semiHidden/>
    <w:unhideWhenUsed/>
    <w:rsid w:val="00370DCA"/>
    <w:pPr>
      <w:spacing w:after="100"/>
      <w:ind w:left="1200"/>
    </w:pPr>
  </w:style>
  <w:style w:type="paragraph" w:styleId="TDC8">
    <w:name w:val="toc 8"/>
    <w:basedOn w:val="Normal"/>
    <w:next w:val="Normal"/>
    <w:autoRedefine/>
    <w:uiPriority w:val="39"/>
    <w:semiHidden/>
    <w:unhideWhenUsed/>
    <w:rsid w:val="00370DCA"/>
    <w:pPr>
      <w:spacing w:after="100"/>
      <w:ind w:left="1400"/>
    </w:pPr>
  </w:style>
  <w:style w:type="paragraph" w:styleId="TDC9">
    <w:name w:val="toc 9"/>
    <w:basedOn w:val="Normal"/>
    <w:next w:val="Normal"/>
    <w:autoRedefine/>
    <w:uiPriority w:val="39"/>
    <w:semiHidden/>
    <w:unhideWhenUsed/>
    <w:rsid w:val="00370DCA"/>
    <w:pPr>
      <w:spacing w:after="100"/>
      <w:ind w:left="1600"/>
    </w:pPr>
  </w:style>
  <w:style w:type="paragraph" w:styleId="Textoconsangra">
    <w:name w:val="table of authorities"/>
    <w:basedOn w:val="Normal"/>
    <w:next w:val="Normal"/>
    <w:uiPriority w:val="99"/>
    <w:semiHidden/>
    <w:unhideWhenUsed/>
    <w:rsid w:val="00B8288A"/>
    <w:pPr>
      <w:spacing w:after="0"/>
      <w:ind w:left="200" w:hanging="200"/>
    </w:pPr>
  </w:style>
  <w:style w:type="paragraph" w:styleId="Textodebloque">
    <w:name w:val="Block Text"/>
    <w:basedOn w:val="Normal"/>
    <w:uiPriority w:val="99"/>
    <w:semiHidden/>
    <w:unhideWhenUsed/>
    <w:rsid w:val="00370DCA"/>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i/>
      <w:iCs/>
      <w:color w:val="4F81BD" w:themeColor="accent1"/>
    </w:rPr>
  </w:style>
  <w:style w:type="paragraph" w:styleId="Textoindependiente">
    <w:name w:val="Body Text"/>
    <w:basedOn w:val="Normal"/>
    <w:link w:val="TextoindependienteCar"/>
    <w:uiPriority w:val="99"/>
    <w:semiHidden/>
    <w:unhideWhenUsed/>
    <w:rsid w:val="00370DCA"/>
    <w:pPr>
      <w:spacing w:after="120"/>
    </w:pPr>
  </w:style>
  <w:style w:type="character" w:customStyle="1" w:styleId="TextoindependienteCar">
    <w:name w:val="Texto independiente Car"/>
    <w:basedOn w:val="Fuentedeprrafopredeter"/>
    <w:link w:val="Textoindependiente"/>
    <w:uiPriority w:val="99"/>
    <w:semiHidden/>
    <w:rsid w:val="00370DCA"/>
    <w:rPr>
      <w:rFonts w:ascii="Univers" w:hAnsi="Univers"/>
      <w:sz w:val="20"/>
    </w:rPr>
  </w:style>
  <w:style w:type="paragraph" w:styleId="Textoindependiente2">
    <w:name w:val="Body Text 2"/>
    <w:basedOn w:val="Normal"/>
    <w:link w:val="Textoindependiente2Car"/>
    <w:uiPriority w:val="99"/>
    <w:semiHidden/>
    <w:unhideWhenUsed/>
    <w:rsid w:val="00370DCA"/>
    <w:pPr>
      <w:spacing w:after="120" w:line="480" w:lineRule="auto"/>
    </w:pPr>
  </w:style>
  <w:style w:type="character" w:customStyle="1" w:styleId="Textoindependiente2Car">
    <w:name w:val="Texto independiente 2 Car"/>
    <w:basedOn w:val="Fuentedeprrafopredeter"/>
    <w:link w:val="Textoindependiente2"/>
    <w:uiPriority w:val="99"/>
    <w:semiHidden/>
    <w:rsid w:val="00370DCA"/>
    <w:rPr>
      <w:rFonts w:ascii="Univers" w:hAnsi="Univers"/>
      <w:sz w:val="20"/>
    </w:rPr>
  </w:style>
  <w:style w:type="paragraph" w:styleId="Textoindependiente3">
    <w:name w:val="Body Text 3"/>
    <w:basedOn w:val="Normal"/>
    <w:link w:val="Textoindependiente3Car"/>
    <w:uiPriority w:val="99"/>
    <w:semiHidden/>
    <w:unhideWhenUsed/>
    <w:rsid w:val="00370DCA"/>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370DCA"/>
    <w:rPr>
      <w:rFonts w:ascii="Univers" w:hAnsi="Univers"/>
      <w:sz w:val="16"/>
      <w:szCs w:val="16"/>
    </w:rPr>
  </w:style>
  <w:style w:type="paragraph" w:styleId="Textoindependienteprimerasangra">
    <w:name w:val="Body Text First Indent"/>
    <w:basedOn w:val="Textoindependiente"/>
    <w:link w:val="TextoindependienteprimerasangraCar"/>
    <w:uiPriority w:val="99"/>
    <w:semiHidden/>
    <w:unhideWhenUsed/>
    <w:rsid w:val="00370DCA"/>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semiHidden/>
    <w:rsid w:val="00370DCA"/>
    <w:rPr>
      <w:rFonts w:ascii="Univers" w:hAnsi="Univers"/>
      <w:sz w:val="20"/>
    </w:rPr>
  </w:style>
  <w:style w:type="paragraph" w:styleId="Textoindependienteprimerasangra2">
    <w:name w:val="Body Text First Indent 2"/>
    <w:basedOn w:val="Sangradetextonormal"/>
    <w:link w:val="Textoindependienteprimerasangra2Car"/>
    <w:uiPriority w:val="99"/>
    <w:semiHidden/>
    <w:unhideWhenUsed/>
    <w:rsid w:val="00370DCA"/>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370DCA"/>
    <w:rPr>
      <w:rFonts w:ascii="Univers" w:hAnsi="Univers"/>
      <w:sz w:val="20"/>
    </w:rPr>
  </w:style>
  <w:style w:type="paragraph" w:styleId="Textomacro">
    <w:name w:val="macro"/>
    <w:link w:val="TextomacroCar"/>
    <w:uiPriority w:val="99"/>
    <w:semiHidden/>
    <w:unhideWhenUsed/>
    <w:rsid w:val="00370DCA"/>
    <w:pPr>
      <w:tabs>
        <w:tab w:val="left" w:pos="480"/>
        <w:tab w:val="left" w:pos="960"/>
        <w:tab w:val="left" w:pos="1440"/>
        <w:tab w:val="left" w:pos="1920"/>
        <w:tab w:val="left" w:pos="2400"/>
        <w:tab w:val="left" w:pos="2880"/>
        <w:tab w:val="left" w:pos="3360"/>
        <w:tab w:val="left" w:pos="3840"/>
        <w:tab w:val="left" w:pos="4320"/>
      </w:tabs>
      <w:spacing w:after="0" w:line="220" w:lineRule="atLeast"/>
      <w:jc w:val="both"/>
    </w:pPr>
    <w:rPr>
      <w:rFonts w:ascii="Consolas" w:hAnsi="Consolas"/>
      <w:sz w:val="20"/>
      <w:szCs w:val="20"/>
    </w:rPr>
  </w:style>
  <w:style w:type="character" w:customStyle="1" w:styleId="TextomacroCar">
    <w:name w:val="Texto macro Car"/>
    <w:basedOn w:val="Fuentedeprrafopredeter"/>
    <w:link w:val="Textomacro"/>
    <w:uiPriority w:val="99"/>
    <w:semiHidden/>
    <w:rsid w:val="00370DCA"/>
    <w:rPr>
      <w:rFonts w:ascii="Consolas" w:hAnsi="Consolas"/>
      <w:sz w:val="20"/>
      <w:szCs w:val="20"/>
    </w:rPr>
  </w:style>
  <w:style w:type="paragraph" w:styleId="Textosinformato">
    <w:name w:val="Plain Text"/>
    <w:basedOn w:val="Normal"/>
    <w:link w:val="TextosinformatoCar"/>
    <w:uiPriority w:val="99"/>
    <w:semiHidden/>
    <w:unhideWhenUsed/>
    <w:rsid w:val="00370DCA"/>
    <w:pPr>
      <w:spacing w:after="0" w:line="240" w:lineRule="auto"/>
    </w:pPr>
    <w:rPr>
      <w:rFonts w:ascii="Consolas" w:hAnsi="Consolas"/>
      <w:sz w:val="21"/>
      <w:szCs w:val="21"/>
    </w:rPr>
  </w:style>
  <w:style w:type="character" w:customStyle="1" w:styleId="TextosinformatoCar">
    <w:name w:val="Texto sin formato Car"/>
    <w:basedOn w:val="Fuentedeprrafopredeter"/>
    <w:link w:val="Textosinformato"/>
    <w:uiPriority w:val="99"/>
    <w:semiHidden/>
    <w:rsid w:val="00370DCA"/>
    <w:rPr>
      <w:rFonts w:ascii="Consolas" w:hAnsi="Consolas"/>
      <w:sz w:val="21"/>
      <w:szCs w:val="21"/>
    </w:rPr>
  </w:style>
  <w:style w:type="paragraph" w:styleId="Ttulo">
    <w:name w:val="Title"/>
    <w:basedOn w:val="Normal"/>
    <w:next w:val="Normal"/>
    <w:link w:val="TtuloCar"/>
    <w:uiPriority w:val="10"/>
    <w:qFormat/>
    <w:rsid w:val="00370DC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370DCA"/>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semiHidden/>
    <w:rsid w:val="00370DCA"/>
    <w:rPr>
      <w:rFonts w:asciiTheme="majorHAnsi" w:eastAsiaTheme="majorEastAsia" w:hAnsiTheme="majorHAnsi" w:cstheme="majorBidi"/>
      <w:b/>
      <w:bCs/>
      <w:i/>
      <w:iCs/>
      <w:color w:val="4F81BD" w:themeColor="accent1"/>
      <w:sz w:val="20"/>
    </w:rPr>
  </w:style>
  <w:style w:type="character" w:customStyle="1" w:styleId="Ttulo5Car">
    <w:name w:val="Título 5 Car"/>
    <w:basedOn w:val="Fuentedeprrafopredeter"/>
    <w:link w:val="Ttulo5"/>
    <w:uiPriority w:val="9"/>
    <w:semiHidden/>
    <w:rsid w:val="00370DCA"/>
    <w:rPr>
      <w:rFonts w:asciiTheme="majorHAnsi" w:eastAsiaTheme="majorEastAsia" w:hAnsiTheme="majorHAnsi" w:cstheme="majorBidi"/>
      <w:color w:val="243F60" w:themeColor="accent1" w:themeShade="7F"/>
      <w:sz w:val="20"/>
    </w:rPr>
  </w:style>
  <w:style w:type="character" w:customStyle="1" w:styleId="Ttulo6Car">
    <w:name w:val="Título 6 Car"/>
    <w:basedOn w:val="Fuentedeprrafopredeter"/>
    <w:link w:val="Ttulo6"/>
    <w:uiPriority w:val="9"/>
    <w:semiHidden/>
    <w:rsid w:val="00370DCA"/>
    <w:rPr>
      <w:rFonts w:asciiTheme="majorHAnsi" w:eastAsiaTheme="majorEastAsia" w:hAnsiTheme="majorHAnsi" w:cstheme="majorBidi"/>
      <w:i/>
      <w:iCs/>
      <w:color w:val="243F60" w:themeColor="accent1" w:themeShade="7F"/>
      <w:sz w:val="20"/>
    </w:rPr>
  </w:style>
  <w:style w:type="character" w:customStyle="1" w:styleId="Ttulo7Car">
    <w:name w:val="Título 7 Car"/>
    <w:basedOn w:val="Fuentedeprrafopredeter"/>
    <w:link w:val="Ttulo7"/>
    <w:uiPriority w:val="9"/>
    <w:semiHidden/>
    <w:rsid w:val="00370DCA"/>
    <w:rPr>
      <w:rFonts w:asciiTheme="majorHAnsi" w:eastAsiaTheme="majorEastAsia" w:hAnsiTheme="majorHAnsi" w:cstheme="majorBidi"/>
      <w:i/>
      <w:iCs/>
      <w:color w:val="404040" w:themeColor="text1" w:themeTint="BF"/>
      <w:sz w:val="20"/>
    </w:rPr>
  </w:style>
  <w:style w:type="character" w:customStyle="1" w:styleId="Ttulo8Car">
    <w:name w:val="Título 8 Car"/>
    <w:basedOn w:val="Fuentedeprrafopredeter"/>
    <w:link w:val="Ttulo8"/>
    <w:uiPriority w:val="9"/>
    <w:semiHidden/>
    <w:rsid w:val="00370DC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70DCA"/>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370DCA"/>
    <w:rPr>
      <w:rFonts w:asciiTheme="majorHAnsi" w:eastAsiaTheme="majorEastAsia" w:hAnsiTheme="majorHAnsi" w:cstheme="majorBidi"/>
      <w:b/>
      <w:bCs/>
    </w:rPr>
  </w:style>
  <w:style w:type="table" w:customStyle="1" w:styleId="Ombrejatsuau1">
    <w:name w:val="Ombrejat suau1"/>
    <w:aliases w:val="Sombreado CLAU"/>
    <w:basedOn w:val="Tablanormal"/>
    <w:uiPriority w:val="60"/>
    <w:rsid w:val="00705A83"/>
    <w:pPr>
      <w:spacing w:after="0" w:line="240" w:lineRule="auto"/>
    </w:pPr>
    <w:rPr>
      <w:rFonts w:ascii="Univers" w:hAnsi="Univers"/>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rPr>
      <w:tblHeader/>
    </w:tr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mbrejatsuaumfasi11">
    <w:name w:val="Ombrejat suau: èmfasi 11"/>
    <w:basedOn w:val="Tablanormal"/>
    <w:uiPriority w:val="60"/>
    <w:rsid w:val="00705A8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fault">
    <w:name w:val="Default"/>
    <w:rsid w:val="002640AF"/>
    <w:pPr>
      <w:widowControl w:val="0"/>
      <w:autoSpaceDE w:val="0"/>
      <w:autoSpaceDN w:val="0"/>
      <w:adjustRightInd w:val="0"/>
      <w:spacing w:after="0" w:line="240" w:lineRule="auto"/>
    </w:pPr>
    <w:rPr>
      <w:rFonts w:ascii="Times" w:eastAsiaTheme="minorEastAsia" w:hAnsi="Times" w:cs="Times"/>
      <w:color w:val="000000"/>
      <w:sz w:val="24"/>
      <w:szCs w:val="24"/>
      <w:lang w:eastAsia="es-ES"/>
    </w:rPr>
  </w:style>
  <w:style w:type="paragraph" w:customStyle="1" w:styleId="CM34">
    <w:name w:val="CM34"/>
    <w:basedOn w:val="Default"/>
    <w:next w:val="Default"/>
    <w:uiPriority w:val="99"/>
    <w:rsid w:val="002640AF"/>
    <w:rPr>
      <w:rFonts w:cstheme="minorBidi"/>
      <w:color w:val="auto"/>
    </w:rPr>
  </w:style>
  <w:style w:type="paragraph" w:customStyle="1" w:styleId="CM38">
    <w:name w:val="CM38"/>
    <w:basedOn w:val="Default"/>
    <w:next w:val="Default"/>
    <w:uiPriority w:val="99"/>
    <w:rsid w:val="002640AF"/>
    <w:rPr>
      <w:rFonts w:cstheme="minorBidi"/>
      <w:color w:val="auto"/>
    </w:rPr>
  </w:style>
  <w:style w:type="paragraph" w:customStyle="1" w:styleId="CM42">
    <w:name w:val="CM42"/>
    <w:basedOn w:val="Default"/>
    <w:next w:val="Default"/>
    <w:uiPriority w:val="99"/>
    <w:rsid w:val="002640AF"/>
    <w:rPr>
      <w:rFonts w:cstheme="minorBidi"/>
      <w:color w:val="auto"/>
    </w:rPr>
  </w:style>
  <w:style w:type="paragraph" w:customStyle="1" w:styleId="CM43">
    <w:name w:val="CM43"/>
    <w:basedOn w:val="Default"/>
    <w:next w:val="Default"/>
    <w:uiPriority w:val="99"/>
    <w:rsid w:val="002640AF"/>
    <w:rPr>
      <w:rFonts w:cstheme="minorBidi"/>
      <w:color w:val="auto"/>
    </w:rPr>
  </w:style>
  <w:style w:type="paragraph" w:customStyle="1" w:styleId="CM44">
    <w:name w:val="CM44"/>
    <w:basedOn w:val="Default"/>
    <w:next w:val="Default"/>
    <w:uiPriority w:val="99"/>
    <w:rsid w:val="002640AF"/>
    <w:rPr>
      <w:rFonts w:cstheme="minorBidi"/>
      <w:color w:val="auto"/>
    </w:rPr>
  </w:style>
  <w:style w:type="paragraph" w:customStyle="1" w:styleId="CM45">
    <w:name w:val="CM45"/>
    <w:basedOn w:val="Default"/>
    <w:next w:val="Default"/>
    <w:uiPriority w:val="99"/>
    <w:rsid w:val="002640AF"/>
    <w:rPr>
      <w:rFonts w:cstheme="minorBidi"/>
      <w:color w:val="auto"/>
    </w:rPr>
  </w:style>
  <w:style w:type="paragraph" w:customStyle="1" w:styleId="CM33">
    <w:name w:val="CM33"/>
    <w:basedOn w:val="Default"/>
    <w:next w:val="Default"/>
    <w:uiPriority w:val="99"/>
    <w:rsid w:val="00036FCE"/>
    <w:rPr>
      <w:rFonts w:cstheme="minorBidi"/>
      <w:color w:val="auto"/>
    </w:rPr>
  </w:style>
  <w:style w:type="paragraph" w:customStyle="1" w:styleId="CM3">
    <w:name w:val="CM3"/>
    <w:basedOn w:val="Default"/>
    <w:next w:val="Default"/>
    <w:uiPriority w:val="99"/>
    <w:rsid w:val="00036FCE"/>
    <w:pPr>
      <w:spacing w:line="256" w:lineRule="atLeast"/>
    </w:pPr>
    <w:rPr>
      <w:rFonts w:cstheme="minorBidi"/>
      <w:color w:val="auto"/>
    </w:rPr>
  </w:style>
  <w:style w:type="paragraph" w:customStyle="1" w:styleId="01cTXTbibliographie">
    <w:name w:val="01c TXT bibliographie"/>
    <w:basedOn w:val="Normal"/>
    <w:uiPriority w:val="99"/>
    <w:rsid w:val="00876B6D"/>
    <w:pPr>
      <w:keepLines/>
      <w:tabs>
        <w:tab w:val="left" w:pos="720"/>
      </w:tabs>
      <w:autoSpaceDE w:val="0"/>
      <w:autoSpaceDN w:val="0"/>
      <w:adjustRightInd w:val="0"/>
      <w:spacing w:before="180" w:after="0"/>
      <w:ind w:left="480" w:hanging="480"/>
      <w:textAlignment w:val="center"/>
    </w:pPr>
    <w:rPr>
      <w:rFonts w:ascii="Melior Medium" w:hAnsi="Melior Medium" w:cs="Melior Medium"/>
      <w:color w:val="000000"/>
      <w:sz w:val="18"/>
      <w:szCs w:val="18"/>
      <w:lang w:val="fr-CA"/>
    </w:rPr>
  </w:style>
  <w:style w:type="table" w:styleId="Sombreadoclaro">
    <w:name w:val="Light Shading"/>
    <w:basedOn w:val="Tablanormal"/>
    <w:uiPriority w:val="60"/>
    <w:rsid w:val="00370DCA"/>
    <w:pPr>
      <w:spacing w:after="0" w:line="240" w:lineRule="auto"/>
    </w:pPr>
    <w:rPr>
      <w:rFonts w:ascii="Univers" w:hAnsi="Univers"/>
      <w:color w:val="000000" w:themeColor="text1" w:themeShade="BF"/>
      <w:sz w:val="18"/>
    </w:rPr>
    <w:tblPr>
      <w:tblStyleRowBandSize w:val="1"/>
      <w:tblStyleColBandSize w:val="1"/>
      <w:tblBorders>
        <w:top w:val="single" w:sz="8" w:space="0" w:color="000000" w:themeColor="text1"/>
        <w:bottom w:val="single" w:sz="8" w:space="0" w:color="000000" w:themeColor="text1"/>
      </w:tblBorders>
    </w:tblPr>
    <w:trPr>
      <w:tblHeader/>
    </w:trPr>
    <w:tcPr>
      <w:shd w:val="clear" w:color="auto" w:fill="auto"/>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370DC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apalerasenar">
    <w:name w:val="Capçalera senar"/>
    <w:qFormat/>
    <w:rsid w:val="00B8288A"/>
    <w:pPr>
      <w:tabs>
        <w:tab w:val="right" w:pos="8505"/>
      </w:tabs>
      <w:spacing w:after="0" w:line="240" w:lineRule="auto"/>
      <w:ind w:left="-709" w:right="-1049"/>
      <w:jc w:val="right"/>
    </w:pPr>
    <w:rPr>
      <w:rFonts w:ascii="Arista 2.0" w:hAnsi="Arista 2.0"/>
      <w:noProof/>
      <w:color w:val="7F7F7F" w:themeColor="text1" w:themeTint="80"/>
      <w:sz w:val="20"/>
      <w:lang w:eastAsia="es-ES"/>
    </w:rPr>
  </w:style>
  <w:style w:type="paragraph" w:customStyle="1" w:styleId="Capaleraparell">
    <w:name w:val="Capçalera parell"/>
    <w:basedOn w:val="Capalerasenar"/>
    <w:qFormat/>
    <w:rsid w:val="00B8288A"/>
    <w:pPr>
      <w:ind w:left="-851"/>
      <w:jc w:val="left"/>
    </w:pPr>
  </w:style>
  <w:style w:type="paragraph" w:customStyle="1" w:styleId="Enumeraciomat">
    <w:name w:val="Enumeracio mat"/>
    <w:basedOn w:val="Normal"/>
    <w:qFormat/>
    <w:rsid w:val="00B8288A"/>
    <w:pPr>
      <w:numPr>
        <w:numId w:val="17"/>
      </w:numPr>
      <w:spacing w:after="120"/>
    </w:pPr>
    <w:rPr>
      <w:rFonts w:ascii="Times New Roman" w:hAnsi="Times New Roman"/>
    </w:rPr>
  </w:style>
  <w:style w:type="paragraph" w:customStyle="1" w:styleId="eq">
    <w:name w:val="eq"/>
    <w:basedOn w:val="Normal"/>
    <w:link w:val="eqCar"/>
    <w:qFormat/>
    <w:rsid w:val="00B8288A"/>
    <w:pPr>
      <w:tabs>
        <w:tab w:val="center" w:pos="3402"/>
        <w:tab w:val="right" w:pos="7031"/>
      </w:tabs>
      <w:spacing w:after="0"/>
      <w:jc w:val="center"/>
    </w:pPr>
    <w:rPr>
      <w:rFonts w:ascii="Times New Roman" w:eastAsia="Times New Roman" w:hAnsi="Times New Roman" w:cs="Times New Roman"/>
      <w:szCs w:val="20"/>
    </w:rPr>
  </w:style>
  <w:style w:type="character" w:customStyle="1" w:styleId="eqCar">
    <w:name w:val="eq Car"/>
    <w:basedOn w:val="Fuentedeprrafopredeter"/>
    <w:link w:val="eq"/>
    <w:rsid w:val="00B8288A"/>
    <w:rPr>
      <w:rFonts w:ascii="Times New Roman" w:eastAsia="Times New Roman" w:hAnsi="Times New Roman" w:cs="Times New Roman"/>
      <w:sz w:val="20"/>
      <w:szCs w:val="20"/>
    </w:rPr>
  </w:style>
  <w:style w:type="paragraph" w:customStyle="1" w:styleId="Notafinal">
    <w:name w:val="Nota final"/>
    <w:basedOn w:val="Normal"/>
    <w:qFormat/>
    <w:rsid w:val="00B8288A"/>
    <w:pPr>
      <w:spacing w:after="120" w:line="180" w:lineRule="atLeast"/>
      <w:ind w:left="284" w:hanging="284"/>
    </w:pPr>
    <w:rPr>
      <w:rFonts w:ascii="Univers" w:hAnsi="Univers"/>
      <w:sz w:val="16"/>
    </w:rPr>
  </w:style>
  <w:style w:type="paragraph" w:customStyle="1" w:styleId="Notafinalmatem">
    <w:name w:val="Nota final matem"/>
    <w:basedOn w:val="Notafinal"/>
    <w:qFormat/>
    <w:rsid w:val="00B8288A"/>
    <w:pPr>
      <w:jc w:val="center"/>
    </w:pPr>
    <w:rPr>
      <w:rFonts w:ascii="Times New Roman" w:hAnsi="Times New Roman"/>
    </w:rPr>
  </w:style>
  <w:style w:type="paragraph" w:customStyle="1" w:styleId="Peudret">
    <w:name w:val="Peu dret"/>
    <w:qFormat/>
    <w:rsid w:val="00B8288A"/>
    <w:pPr>
      <w:widowControl w:val="0"/>
      <w:spacing w:after="0" w:line="240" w:lineRule="auto"/>
    </w:pPr>
    <w:rPr>
      <w:rFonts w:ascii="Arial Narrow" w:hAnsi="Arial Narrow"/>
      <w:sz w:val="14"/>
    </w:rPr>
  </w:style>
  <w:style w:type="paragraph" w:customStyle="1" w:styleId="TextTaula0">
    <w:name w:val="Text Taula"/>
    <w:basedOn w:val="Normal"/>
    <w:qFormat/>
    <w:rsid w:val="00521547"/>
    <w:pPr>
      <w:spacing w:after="0" w:line="240" w:lineRule="auto"/>
      <w:jc w:val="left"/>
    </w:pPr>
    <w:rPr>
      <w:color w:val="000000" w:themeColor="text1"/>
      <w:sz w:val="18"/>
    </w:rPr>
  </w:style>
  <w:style w:type="paragraph" w:customStyle="1" w:styleId="TextTaulamat">
    <w:name w:val="Text Taula mat"/>
    <w:basedOn w:val="TextTaula0"/>
    <w:qFormat/>
    <w:rsid w:val="00B8288A"/>
    <w:rPr>
      <w:rFonts w:ascii="Times New Roman" w:hAnsi="Times New Roman"/>
    </w:rPr>
  </w:style>
  <w:style w:type="paragraph" w:customStyle="1" w:styleId="titolapartatsensenum">
    <w:name w:val="titol apartat sense num"/>
    <w:basedOn w:val="titolApartat"/>
    <w:link w:val="titolapartatsensenumCar"/>
    <w:qFormat/>
    <w:rsid w:val="00B8288A"/>
    <w:pPr>
      <w:numPr>
        <w:ilvl w:val="0"/>
        <w:numId w:val="0"/>
      </w:numPr>
    </w:pPr>
    <w:rPr>
      <w:rFonts w:cs="Times New Roman"/>
    </w:rPr>
  </w:style>
  <w:style w:type="character" w:customStyle="1" w:styleId="titolapartatsensenumCar">
    <w:name w:val="titol apartat sense num Car"/>
    <w:basedOn w:val="titolApartatCar"/>
    <w:link w:val="titolapartatsensenum"/>
    <w:rsid w:val="00B8288A"/>
    <w:rPr>
      <w:rFonts w:ascii="Univers" w:hAnsi="Univers" w:cs="Times New Roman"/>
      <w:b w:val="0"/>
      <w:snapToGrid w:val="0"/>
    </w:rPr>
  </w:style>
  <w:style w:type="paragraph" w:customStyle="1" w:styleId="Titolsubapartatsensenum">
    <w:name w:val="Titol subapartat sense num"/>
    <w:basedOn w:val="Normal"/>
    <w:link w:val="TitolsubapartatsensenumCar"/>
    <w:qFormat/>
    <w:rsid w:val="009E012E"/>
    <w:pPr>
      <w:jc w:val="left"/>
      <w:outlineLvl w:val="2"/>
    </w:pPr>
    <w:rPr>
      <w:rFonts w:ascii="Univers 65" w:hAnsi="Univers 65"/>
    </w:rPr>
  </w:style>
  <w:style w:type="character" w:customStyle="1" w:styleId="TitolsubapartatsensenumCar">
    <w:name w:val="Titol subapartat sense num Car"/>
    <w:basedOn w:val="Fuentedeprrafopredeter"/>
    <w:link w:val="Titolsubapartatsensenum"/>
    <w:rsid w:val="009E012E"/>
    <w:rPr>
      <w:rFonts w:ascii="Univers 65" w:hAnsi="Univers 65"/>
      <w:sz w:val="20"/>
    </w:rPr>
  </w:style>
  <w:style w:type="paragraph" w:customStyle="1" w:styleId="titolsubapartat">
    <w:name w:val="titol subapartat"/>
    <w:basedOn w:val="Titolsubapartatsensenum"/>
    <w:link w:val="titolsubapartatCar0"/>
    <w:qFormat/>
    <w:rsid w:val="00B8288A"/>
    <w:pPr>
      <w:numPr>
        <w:ilvl w:val="2"/>
        <w:numId w:val="19"/>
      </w:numPr>
      <w:contextualSpacing/>
    </w:pPr>
  </w:style>
  <w:style w:type="character" w:customStyle="1" w:styleId="titolsubapartatCar0">
    <w:name w:val="titol subapartat Car"/>
    <w:basedOn w:val="TitolsubapartatsensenumCar"/>
    <w:link w:val="titolsubapartat"/>
    <w:rsid w:val="00B8288A"/>
    <w:rPr>
      <w:rFonts w:ascii="Univers" w:hAnsi="Univers"/>
      <w:b w:val="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483062">
      <w:bodyDiv w:val="1"/>
      <w:marLeft w:val="0"/>
      <w:marRight w:val="0"/>
      <w:marTop w:val="0"/>
      <w:marBottom w:val="0"/>
      <w:divBdr>
        <w:top w:val="none" w:sz="0" w:space="0" w:color="auto"/>
        <w:left w:val="none" w:sz="0" w:space="0" w:color="auto"/>
        <w:bottom w:val="none" w:sz="0" w:space="0" w:color="auto"/>
        <w:right w:val="none" w:sz="0" w:space="0" w:color="auto"/>
      </w:divBdr>
      <w:divsChild>
        <w:div w:id="2130470919">
          <w:marLeft w:val="87"/>
          <w:marRight w:val="87"/>
          <w:marTop w:val="131"/>
          <w:marBottom w:val="0"/>
          <w:divBdr>
            <w:top w:val="none" w:sz="0" w:space="0" w:color="auto"/>
            <w:left w:val="none" w:sz="0" w:space="0" w:color="auto"/>
            <w:bottom w:val="none" w:sz="0" w:space="0" w:color="auto"/>
            <w:right w:val="none" w:sz="0" w:space="0" w:color="auto"/>
          </w:divBdr>
          <w:divsChild>
            <w:div w:id="119781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D:\PROYECTOS\maquetas%20GRAU\format_GRAU.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EC9778-2B56-488F-B4DA-0F99E392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format_GRAU.dotx</Template>
  <TotalTime>118</TotalTime>
  <Pages>10</Pages>
  <Words>2452</Words>
  <Characters>11822</Characters>
  <Application>Microsoft Office Word</Application>
  <DocSecurity>0</DocSecurity>
  <Lines>347</Lines>
  <Paragraphs>206</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UPCnet</Company>
  <LinksUpToDate>false</LinksUpToDate>
  <CharactersWithSpaces>14068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Latorre</dc:creator>
  <cp:keywords/>
  <dc:description/>
  <cp:lastModifiedBy>Ana Latorre</cp:lastModifiedBy>
  <cp:revision>6</cp:revision>
  <cp:lastPrinted>2015-06-16T09:09:00Z</cp:lastPrinted>
  <dcterms:created xsi:type="dcterms:W3CDTF">2015-06-16T07:56:00Z</dcterms:created>
  <dcterms:modified xsi:type="dcterms:W3CDTF">2022-07-08T09:48:00Z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Preferences">
    <vt:lpwstr>[Styles]_x000d_
Text=Times New Roman_x000d_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[Sizes]_x000d_</vt:lpwstr>
  </property>
  <property fmtid="{D5CDD505-2E9C-101B-9397-08002B2CF9AE}" pid="5" name="MTPreferences 1">
    <vt:lpwstr>
Full=10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6" name="MTPreferences 2">
    <vt:lpwstr>p=8 %_x000d_
LimHeight=25 %_x000d_
LimDepth=100 %_x000d_
LimLineSpacing=100 %_x000d_
NumerHeight=35 %_x000d_
DenomDepth=100 %_x000d_
FractBarOver=8 %_x000d_
FractBarThick=5 %_x000d_
SubFractBarThick=2.5 %_x000d_
FractGap=8 %_x000d_
FenceOver=8 %_x000d_
OperSpacing=100 %_x000d_
NonOperSpacing=100 %_x000d_
CharWidth=0 %_x000d_
MinGap=8 %_x000d_
</vt:lpwstr>
  </property>
  <property fmtid="{D5CDD505-2E9C-101B-9397-08002B2CF9AE}" pid="7" name="MTPreferences 3">
    <vt:lpwstr>VertRadGap=17 %_x000d_
HorizRadGap=8 %_x000d_
RadWidth=100 %_x000d_
EmbellGap=12.5 %_x000d_
PrimeHeight=45 %_x000d_
BoxStrokeThick=5 %_x000d_
StikeThruThick=5 %_x000d_
MatrixLineThick=5 %_x000d_
RadStrokeThick=5 %_x000d_
HorizFenceGap=10 %_x000d_
_x000d_
</vt:lpwstr>
  </property>
  <property fmtid="{D5CDD505-2E9C-101B-9397-08002B2CF9AE}" pid="8" name="MTPreferenceSource">
    <vt:lpwstr>Times+Symbol 10.eqp</vt:lpwstr>
  </property>
  <property fmtid="{D5CDD505-2E9C-101B-9397-08002B2CF9AE}" pid="9" name="MTWinEqns">
    <vt:bool>true</vt:bool>
  </property>
</Properties>
</file>